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028744" w14:textId="7FCAB81B" w:rsidR="00063432" w:rsidRPr="00411E33" w:rsidRDefault="4ADFF35A" w:rsidP="00063C31">
      <w:pPr>
        <w:pStyle w:val="Nadpis1"/>
        <w:rPr>
          <w:rFonts w:eastAsia="Calibri"/>
        </w:rPr>
      </w:pPr>
      <w:bookmarkStart w:id="0" w:name="_Hlk158822245"/>
      <w:r w:rsidRPr="00411E33">
        <w:rPr>
          <w:rFonts w:eastAsia="Calibri"/>
        </w:rPr>
        <w:t>Žádost o poskytování pobytové sociální služby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256"/>
        <w:gridCol w:w="5806"/>
      </w:tblGrid>
      <w:tr w:rsidR="0039635B" w:rsidRPr="00411E33" w14:paraId="6531E2CD" w14:textId="77777777" w:rsidTr="001A43E6">
        <w:tc>
          <w:tcPr>
            <w:tcW w:w="9062" w:type="dxa"/>
            <w:gridSpan w:val="2"/>
          </w:tcPr>
          <w:p w14:paraId="68B43A6A" w14:textId="54817AD7" w:rsidR="0039635B" w:rsidRPr="00411E33" w:rsidRDefault="0039635B" w:rsidP="00AA1CA6">
            <w:pPr>
              <w:rPr>
                <w:rFonts w:asciiTheme="minorHAnsi" w:hAnsiTheme="minorHAnsi" w:cstheme="minorBidi"/>
                <w:b/>
                <w:bCs/>
                <w:sz w:val="26"/>
                <w:szCs w:val="26"/>
              </w:rPr>
            </w:pPr>
            <w:r>
              <w:rPr>
                <w:rFonts w:asciiTheme="minorHAnsi" w:hAnsiTheme="minorHAnsi" w:cstheme="minorBidi"/>
                <w:b/>
                <w:bCs/>
                <w:sz w:val="26"/>
                <w:szCs w:val="26"/>
              </w:rPr>
              <w:t>Poskytovatel sociálních služeb:</w:t>
            </w:r>
          </w:p>
        </w:tc>
      </w:tr>
      <w:tr w:rsidR="0098531D" w:rsidRPr="00411E33" w14:paraId="678639B1" w14:textId="77777777" w:rsidTr="00AA1CA6">
        <w:trPr>
          <w:trHeight w:val="1893"/>
        </w:trPr>
        <w:tc>
          <w:tcPr>
            <w:tcW w:w="9062" w:type="dxa"/>
            <w:gridSpan w:val="2"/>
          </w:tcPr>
          <w:p w14:paraId="42BFEAB1" w14:textId="77777777" w:rsidR="0098531D" w:rsidRDefault="00AA1CA6" w:rsidP="009441AB">
            <w:pPr>
              <w:spacing w:before="120" w:after="120"/>
              <w:contextualSpacing/>
              <w:rPr>
                <w:rFonts w:asciiTheme="minorHAnsi" w:eastAsiaTheme="minorEastAsia" w:hAnsiTheme="minorHAnsi" w:cstheme="minorBidi"/>
                <w:szCs w:val="22"/>
              </w:rPr>
            </w:pPr>
            <w:r>
              <w:rPr>
                <w:rFonts w:asciiTheme="minorHAnsi" w:eastAsiaTheme="minorEastAsia" w:hAnsiTheme="minorHAnsi" w:cstheme="minorBidi"/>
                <w:szCs w:val="22"/>
              </w:rPr>
              <w:t>Domov Mladá, poskytovatel sociálních služeb, p.o.</w:t>
            </w:r>
          </w:p>
          <w:p w14:paraId="68FFF3E5" w14:textId="1A704184" w:rsidR="00AA1CA6" w:rsidRDefault="00AA1CA6" w:rsidP="009441AB">
            <w:pPr>
              <w:spacing w:before="120" w:after="120"/>
              <w:contextualSpacing/>
              <w:rPr>
                <w:rFonts w:asciiTheme="minorHAnsi" w:eastAsiaTheme="minorEastAsia" w:hAnsiTheme="minorHAnsi" w:cstheme="minorBidi"/>
                <w:szCs w:val="22"/>
              </w:rPr>
            </w:pPr>
            <w:r>
              <w:rPr>
                <w:rFonts w:asciiTheme="minorHAnsi" w:eastAsiaTheme="minorEastAsia" w:hAnsiTheme="minorHAnsi" w:cstheme="minorBidi"/>
                <w:szCs w:val="22"/>
              </w:rPr>
              <w:t>Rakouská 552 Milovice</w:t>
            </w:r>
          </w:p>
          <w:p w14:paraId="5F8E3580" w14:textId="77777777" w:rsidR="00AA1CA6" w:rsidRDefault="00AA1CA6" w:rsidP="00AA1CA6">
            <w:pPr>
              <w:spacing w:before="120" w:after="360"/>
              <w:contextualSpacing/>
              <w:rPr>
                <w:rFonts w:asciiTheme="minorHAnsi" w:eastAsiaTheme="minorEastAsia" w:hAnsiTheme="minorHAnsi" w:cstheme="minorBidi"/>
                <w:szCs w:val="22"/>
              </w:rPr>
            </w:pPr>
            <w:r>
              <w:rPr>
                <w:rFonts w:asciiTheme="minorHAnsi" w:eastAsiaTheme="minorEastAsia" w:hAnsiTheme="minorHAnsi" w:cstheme="minorBidi"/>
                <w:szCs w:val="22"/>
              </w:rPr>
              <w:t>IČ: 49534971</w:t>
            </w:r>
          </w:p>
          <w:p w14:paraId="65CE43B3" w14:textId="77777777" w:rsidR="006B1AFA" w:rsidRDefault="006B1AFA" w:rsidP="00AA1CA6">
            <w:pPr>
              <w:spacing w:before="120" w:after="360"/>
              <w:contextualSpacing/>
              <w:rPr>
                <w:rFonts w:asciiTheme="minorHAnsi" w:eastAsiaTheme="minorEastAsia" w:hAnsiTheme="minorHAnsi" w:cstheme="minorBidi"/>
                <w:szCs w:val="22"/>
              </w:rPr>
            </w:pPr>
          </w:p>
          <w:p w14:paraId="2D927A83" w14:textId="77777777" w:rsidR="00AA1CA6" w:rsidRDefault="00AA1CA6" w:rsidP="00AA1CA6">
            <w:pPr>
              <w:spacing w:before="240" w:line="276" w:lineRule="auto"/>
              <w:rPr>
                <w:rFonts w:asciiTheme="minorHAnsi" w:eastAsiaTheme="minorHAnsi" w:hAnsiTheme="minorHAnsi" w:cstheme="minorHAnsi"/>
                <w:b/>
                <w:lang w:eastAsia="en-US"/>
              </w:rPr>
            </w:pPr>
            <w:r w:rsidRPr="00F67521">
              <w:rPr>
                <w:rFonts w:asciiTheme="minorHAnsi" w:eastAsiaTheme="minorHAnsi" w:hAnsiTheme="minorHAnsi" w:cstheme="minorHAnsi"/>
                <w:b/>
                <w:lang w:eastAsia="en-US"/>
              </w:rPr>
              <w:t>Pověřenec</w:t>
            </w:r>
            <w:r>
              <w:rPr>
                <w:rFonts w:asciiTheme="minorHAnsi" w:eastAsiaTheme="minorHAnsi" w:hAnsiTheme="minorHAnsi" w:cstheme="minorHAnsi"/>
                <w:b/>
                <w:lang w:eastAsia="en-US"/>
              </w:rPr>
              <w:t xml:space="preserve"> pro ochranu osobních údajů</w:t>
            </w:r>
            <w:r w:rsidRPr="00F67521">
              <w:rPr>
                <w:rFonts w:asciiTheme="minorHAnsi" w:eastAsiaTheme="minorHAnsi" w:hAnsiTheme="minorHAnsi" w:cstheme="minorHAnsi"/>
                <w:b/>
                <w:lang w:eastAsia="en-US"/>
              </w:rPr>
              <w:t xml:space="preserve">: </w:t>
            </w:r>
          </w:p>
          <w:p w14:paraId="4AA643DC" w14:textId="6772C7E2" w:rsidR="00AA1CA6" w:rsidRPr="00AA1CA6" w:rsidRDefault="00AA1CA6" w:rsidP="006B1AFA">
            <w:pPr>
              <w:spacing w:after="120" w:line="276" w:lineRule="auto"/>
              <w:rPr>
                <w:rFonts w:asciiTheme="minorHAnsi" w:hAnsiTheme="minorHAnsi" w:cstheme="minorHAnsi"/>
                <w:bCs/>
              </w:rPr>
            </w:pPr>
            <w:r w:rsidRPr="00AA1CA6">
              <w:rPr>
                <w:rFonts w:asciiTheme="minorHAnsi" w:eastAsiaTheme="minorHAnsi" w:hAnsiTheme="minorHAnsi" w:cstheme="minorHAnsi"/>
                <w:lang w:eastAsia="en-US"/>
              </w:rPr>
              <w:t>Ing. Roman Šmíd, MBA, tel.: 227 031 495, email: roman.smid@bdo.cz</w:t>
            </w:r>
          </w:p>
        </w:tc>
      </w:tr>
      <w:tr w:rsidR="00411E33" w:rsidRPr="00411E33" w14:paraId="2B891BEC" w14:textId="77777777" w:rsidTr="270DFBCE">
        <w:tc>
          <w:tcPr>
            <w:tcW w:w="9062" w:type="dxa"/>
            <w:gridSpan w:val="2"/>
          </w:tcPr>
          <w:p w14:paraId="6B8A165F" w14:textId="77777777" w:rsidR="00063432" w:rsidRPr="00411E33" w:rsidRDefault="4ADFF35A" w:rsidP="497CFFB5">
            <w:pPr>
              <w:rPr>
                <w:rFonts w:asciiTheme="minorHAnsi" w:hAnsiTheme="minorHAnsi" w:cstheme="minorBidi"/>
                <w:b/>
                <w:bCs/>
                <w:sz w:val="26"/>
                <w:szCs w:val="26"/>
              </w:rPr>
            </w:pPr>
            <w:r w:rsidRPr="00411E33">
              <w:rPr>
                <w:rFonts w:asciiTheme="minorHAnsi" w:hAnsiTheme="minorHAnsi" w:cstheme="minorBidi"/>
                <w:b/>
                <w:bCs/>
                <w:sz w:val="26"/>
                <w:szCs w:val="26"/>
              </w:rPr>
              <w:t>Zájem o poskytování sociální služby:</w:t>
            </w:r>
          </w:p>
        </w:tc>
      </w:tr>
      <w:tr w:rsidR="00411E33" w:rsidRPr="00411E33" w14:paraId="26B0F4A3" w14:textId="77777777" w:rsidTr="00AA1CA6">
        <w:trPr>
          <w:trHeight w:val="1014"/>
        </w:trPr>
        <w:tc>
          <w:tcPr>
            <w:tcW w:w="9062" w:type="dxa"/>
            <w:gridSpan w:val="2"/>
          </w:tcPr>
          <w:p w14:paraId="2B69C07F" w14:textId="153BF8F1" w:rsidR="00063432" w:rsidRPr="00411E33" w:rsidRDefault="005D2E96" w:rsidP="00B923C1">
            <w:pPr>
              <w:spacing w:before="120" w:after="120"/>
              <w:ind w:left="720"/>
              <w:contextualSpacing/>
              <w:rPr>
                <w:rFonts w:asciiTheme="minorHAnsi" w:eastAsiaTheme="minorEastAsia" w:hAnsiTheme="minorHAnsi" w:cstheme="minorBidi"/>
                <w:szCs w:val="22"/>
              </w:rPr>
            </w:pPr>
            <w:sdt>
              <w:sdtPr>
                <w:rPr>
                  <w:rFonts w:asciiTheme="minorHAnsi" w:eastAsiaTheme="minorEastAsia" w:hAnsiTheme="minorHAnsi" w:cstheme="minorBidi"/>
                  <w:szCs w:val="22"/>
                </w:rPr>
                <w:id w:val="-21429528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05DC2">
                  <w:rPr>
                    <w:rFonts w:ascii="MS Gothic" w:eastAsia="MS Gothic" w:hAnsi="MS Gothic" w:cstheme="minorBidi" w:hint="eastAsia"/>
                    <w:szCs w:val="22"/>
                  </w:rPr>
                  <w:t>☐</w:t>
                </w:r>
              </w:sdtContent>
            </w:sdt>
            <w:r w:rsidR="4ADFF35A" w:rsidRPr="00411E33">
              <w:rPr>
                <w:rFonts w:asciiTheme="minorHAnsi" w:eastAsiaTheme="minorEastAsia" w:hAnsiTheme="minorHAnsi" w:cstheme="minorBidi"/>
                <w:szCs w:val="22"/>
              </w:rPr>
              <w:t xml:space="preserve"> </w:t>
            </w:r>
            <w:r w:rsidR="00B923C1">
              <w:rPr>
                <w:rFonts w:asciiTheme="minorHAnsi" w:eastAsiaTheme="minorEastAsia" w:hAnsiTheme="minorHAnsi" w:cstheme="minorBidi"/>
                <w:szCs w:val="22"/>
              </w:rPr>
              <w:t>Denní stacionář</w:t>
            </w:r>
          </w:p>
          <w:p w14:paraId="15BA49E1" w14:textId="189BD11F" w:rsidR="00063432" w:rsidRPr="00411E33" w:rsidRDefault="005D2E96" w:rsidP="00B923C1">
            <w:pPr>
              <w:tabs>
                <w:tab w:val="left" w:pos="6096"/>
              </w:tabs>
              <w:spacing w:before="120" w:after="120"/>
              <w:ind w:left="720"/>
              <w:contextualSpacing/>
              <w:rPr>
                <w:rFonts w:asciiTheme="minorHAnsi" w:eastAsiaTheme="minorEastAsia" w:hAnsiTheme="minorHAnsi" w:cstheme="minorBidi"/>
                <w:szCs w:val="22"/>
              </w:rPr>
            </w:pPr>
            <w:sdt>
              <w:sdtPr>
                <w:rPr>
                  <w:rFonts w:asciiTheme="minorHAnsi" w:eastAsiaTheme="minorEastAsia" w:hAnsiTheme="minorHAnsi" w:cstheme="minorBidi"/>
                  <w:szCs w:val="22"/>
                </w:rPr>
                <w:id w:val="17109948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765BEFFA" w:rsidRPr="00411E33">
                  <w:rPr>
                    <w:rFonts w:ascii="Segoe UI Symbol" w:eastAsiaTheme="minorEastAsia" w:hAnsi="Segoe UI Symbol" w:cs="Segoe UI Symbol"/>
                    <w:szCs w:val="22"/>
                  </w:rPr>
                  <w:t>☐</w:t>
                </w:r>
              </w:sdtContent>
            </w:sdt>
            <w:r w:rsidR="4ADFF35A" w:rsidRPr="00411E33">
              <w:rPr>
                <w:rFonts w:asciiTheme="minorHAnsi" w:eastAsiaTheme="minorEastAsia" w:hAnsiTheme="minorHAnsi" w:cstheme="minorBidi"/>
                <w:szCs w:val="22"/>
              </w:rPr>
              <w:t xml:space="preserve"> Domov pro osoby se zdravotním postižením</w:t>
            </w:r>
          </w:p>
        </w:tc>
      </w:tr>
      <w:tr w:rsidR="00411E33" w:rsidRPr="00411E33" w14:paraId="0E5D2A9C" w14:textId="77777777" w:rsidTr="270DFBCE">
        <w:tc>
          <w:tcPr>
            <w:tcW w:w="9062" w:type="dxa"/>
            <w:gridSpan w:val="2"/>
          </w:tcPr>
          <w:p w14:paraId="6DA5D805" w14:textId="77777777" w:rsidR="00063432" w:rsidRPr="00411E33" w:rsidRDefault="4ADFF35A" w:rsidP="006B1AFA">
            <w:pPr>
              <w:spacing w:after="120"/>
              <w:rPr>
                <w:rFonts w:asciiTheme="minorHAnsi" w:hAnsiTheme="minorHAnsi" w:cstheme="minorBidi"/>
                <w:b/>
                <w:bCs/>
                <w:sz w:val="26"/>
                <w:szCs w:val="26"/>
              </w:rPr>
            </w:pPr>
            <w:r w:rsidRPr="00411E33">
              <w:rPr>
                <w:rFonts w:asciiTheme="minorHAnsi" w:hAnsiTheme="minorHAnsi" w:cstheme="minorBidi"/>
                <w:b/>
                <w:bCs/>
                <w:sz w:val="26"/>
                <w:szCs w:val="26"/>
              </w:rPr>
              <w:t>Zájemce o službu</w:t>
            </w:r>
          </w:p>
        </w:tc>
      </w:tr>
      <w:tr w:rsidR="00411E33" w:rsidRPr="00411E33" w14:paraId="0B862768" w14:textId="77777777" w:rsidTr="270DFBCE">
        <w:tc>
          <w:tcPr>
            <w:tcW w:w="3256" w:type="dxa"/>
          </w:tcPr>
          <w:p w14:paraId="273860A4" w14:textId="77777777" w:rsidR="00063432" w:rsidRPr="00411E33" w:rsidRDefault="4ADFF35A" w:rsidP="006B1AFA">
            <w:pPr>
              <w:spacing w:after="240"/>
              <w:rPr>
                <w:rFonts w:asciiTheme="minorHAnsi" w:hAnsiTheme="minorHAnsi" w:cstheme="minorBidi"/>
                <w:b/>
                <w:bCs/>
                <w:szCs w:val="22"/>
                <w:u w:val="single"/>
              </w:rPr>
            </w:pPr>
            <w:r w:rsidRPr="00411E33">
              <w:rPr>
                <w:rFonts w:asciiTheme="minorHAnsi" w:hAnsiTheme="minorHAnsi" w:cstheme="minorBidi"/>
                <w:szCs w:val="22"/>
              </w:rPr>
              <w:t>Jméno a příjmení:</w:t>
            </w:r>
          </w:p>
        </w:tc>
        <w:tc>
          <w:tcPr>
            <w:tcW w:w="5806" w:type="dxa"/>
          </w:tcPr>
          <w:p w14:paraId="38E02F5F" w14:textId="77777777" w:rsidR="00063432" w:rsidRPr="00411E33" w:rsidRDefault="00063432">
            <w:pPr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</w:p>
        </w:tc>
      </w:tr>
      <w:tr w:rsidR="00411E33" w:rsidRPr="00411E33" w14:paraId="57883516" w14:textId="77777777" w:rsidTr="270DFBCE">
        <w:tc>
          <w:tcPr>
            <w:tcW w:w="3256" w:type="dxa"/>
          </w:tcPr>
          <w:p w14:paraId="34A276BB" w14:textId="77777777" w:rsidR="00063432" w:rsidRPr="00411E33" w:rsidRDefault="4ADFF35A" w:rsidP="006B1AFA">
            <w:pPr>
              <w:spacing w:after="240"/>
              <w:rPr>
                <w:rFonts w:asciiTheme="minorHAnsi" w:hAnsiTheme="minorHAnsi" w:cstheme="minorBidi"/>
                <w:b/>
                <w:bCs/>
                <w:szCs w:val="22"/>
                <w:u w:val="single"/>
              </w:rPr>
            </w:pPr>
            <w:r w:rsidRPr="00411E33">
              <w:rPr>
                <w:rFonts w:asciiTheme="minorHAnsi" w:hAnsiTheme="minorHAnsi" w:cstheme="minorBidi"/>
                <w:szCs w:val="22"/>
              </w:rPr>
              <w:t>Datum narození:</w:t>
            </w:r>
          </w:p>
        </w:tc>
        <w:tc>
          <w:tcPr>
            <w:tcW w:w="5806" w:type="dxa"/>
          </w:tcPr>
          <w:p w14:paraId="57B1B561" w14:textId="77777777" w:rsidR="00063432" w:rsidRPr="00411E33" w:rsidRDefault="00063432">
            <w:pPr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</w:p>
        </w:tc>
      </w:tr>
      <w:tr w:rsidR="00411E33" w:rsidRPr="00411E33" w14:paraId="2A1CC7CA" w14:textId="77777777" w:rsidTr="270DFBCE">
        <w:tc>
          <w:tcPr>
            <w:tcW w:w="3256" w:type="dxa"/>
          </w:tcPr>
          <w:p w14:paraId="1F696795" w14:textId="77777777" w:rsidR="00063432" w:rsidRPr="00411E33" w:rsidRDefault="4ADFF35A" w:rsidP="497CFFB5">
            <w:pPr>
              <w:rPr>
                <w:rFonts w:asciiTheme="minorHAnsi" w:hAnsiTheme="minorHAnsi" w:cstheme="minorBidi"/>
                <w:szCs w:val="22"/>
              </w:rPr>
            </w:pPr>
            <w:r w:rsidRPr="00411E33">
              <w:rPr>
                <w:rFonts w:asciiTheme="minorHAnsi" w:hAnsiTheme="minorHAnsi" w:cstheme="minorBidi"/>
                <w:szCs w:val="22"/>
              </w:rPr>
              <w:t>Adresa bydliště:</w:t>
            </w:r>
          </w:p>
        </w:tc>
        <w:tc>
          <w:tcPr>
            <w:tcW w:w="5806" w:type="dxa"/>
          </w:tcPr>
          <w:p w14:paraId="29B789C2" w14:textId="77777777" w:rsidR="00063432" w:rsidRPr="00411E33" w:rsidRDefault="00063432">
            <w:pPr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</w:p>
          <w:p w14:paraId="012CAE06" w14:textId="77777777" w:rsidR="00063432" w:rsidRPr="00411E33" w:rsidRDefault="00063432">
            <w:pPr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</w:p>
        </w:tc>
      </w:tr>
      <w:tr w:rsidR="00411E33" w:rsidRPr="00411E33" w14:paraId="09A69754" w14:textId="77777777" w:rsidTr="270DFBCE">
        <w:tc>
          <w:tcPr>
            <w:tcW w:w="3256" w:type="dxa"/>
          </w:tcPr>
          <w:p w14:paraId="2D295F49" w14:textId="77777777" w:rsidR="00063432" w:rsidRPr="00411E33" w:rsidRDefault="4ADFF35A" w:rsidP="497CFFB5">
            <w:pPr>
              <w:rPr>
                <w:rFonts w:asciiTheme="minorHAnsi" w:hAnsiTheme="minorHAnsi" w:cstheme="minorBidi"/>
                <w:szCs w:val="22"/>
              </w:rPr>
            </w:pPr>
            <w:r w:rsidRPr="00411E33">
              <w:rPr>
                <w:rFonts w:asciiTheme="minorHAnsi" w:hAnsiTheme="minorHAnsi" w:cstheme="minorBidi"/>
                <w:szCs w:val="22"/>
              </w:rPr>
              <w:t>Místo současného pobytu:</w:t>
            </w:r>
          </w:p>
        </w:tc>
        <w:tc>
          <w:tcPr>
            <w:tcW w:w="5806" w:type="dxa"/>
          </w:tcPr>
          <w:p w14:paraId="27393CC4" w14:textId="77777777" w:rsidR="00063432" w:rsidRPr="00411E33" w:rsidRDefault="00063432">
            <w:pPr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</w:p>
          <w:p w14:paraId="59DCE0BD" w14:textId="77777777" w:rsidR="00063432" w:rsidRPr="00411E33" w:rsidRDefault="00063432">
            <w:pPr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</w:p>
        </w:tc>
      </w:tr>
      <w:tr w:rsidR="00411E33" w:rsidRPr="00411E33" w14:paraId="57220A74" w14:textId="77777777" w:rsidTr="270DFBCE">
        <w:tc>
          <w:tcPr>
            <w:tcW w:w="3256" w:type="dxa"/>
          </w:tcPr>
          <w:p w14:paraId="57083972" w14:textId="77777777" w:rsidR="00063432" w:rsidRPr="00411E33" w:rsidRDefault="4ADFF35A" w:rsidP="006B1AFA">
            <w:pPr>
              <w:spacing w:after="240"/>
              <w:rPr>
                <w:rFonts w:asciiTheme="minorHAnsi" w:hAnsiTheme="minorHAnsi" w:cstheme="minorBidi"/>
                <w:b/>
                <w:bCs/>
                <w:szCs w:val="22"/>
                <w:u w:val="single"/>
              </w:rPr>
            </w:pPr>
            <w:r w:rsidRPr="00411E33">
              <w:rPr>
                <w:rFonts w:asciiTheme="minorHAnsi" w:hAnsiTheme="minorHAnsi" w:cstheme="minorBidi"/>
                <w:szCs w:val="22"/>
              </w:rPr>
              <w:t>Telefon:</w:t>
            </w:r>
          </w:p>
        </w:tc>
        <w:tc>
          <w:tcPr>
            <w:tcW w:w="5806" w:type="dxa"/>
          </w:tcPr>
          <w:p w14:paraId="7190B2A3" w14:textId="77777777" w:rsidR="00063432" w:rsidRPr="00411E33" w:rsidRDefault="00063432">
            <w:pPr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</w:p>
        </w:tc>
      </w:tr>
      <w:tr w:rsidR="00411E33" w:rsidRPr="00411E33" w14:paraId="1F4EE965" w14:textId="77777777" w:rsidTr="270DFBCE">
        <w:tc>
          <w:tcPr>
            <w:tcW w:w="3256" w:type="dxa"/>
          </w:tcPr>
          <w:p w14:paraId="4FF7EC11" w14:textId="77777777" w:rsidR="00063432" w:rsidRPr="00411E33" w:rsidRDefault="4ADFF35A" w:rsidP="006B1AFA">
            <w:pPr>
              <w:spacing w:after="240"/>
              <w:rPr>
                <w:rFonts w:asciiTheme="minorHAnsi" w:hAnsiTheme="minorHAnsi" w:cstheme="minorBidi"/>
                <w:b/>
                <w:bCs/>
                <w:szCs w:val="22"/>
                <w:u w:val="single"/>
              </w:rPr>
            </w:pPr>
            <w:r w:rsidRPr="00411E33">
              <w:rPr>
                <w:rFonts w:asciiTheme="minorHAnsi" w:hAnsiTheme="minorHAnsi" w:cstheme="minorBidi"/>
                <w:szCs w:val="22"/>
              </w:rPr>
              <w:t>Email:</w:t>
            </w:r>
            <w:r w:rsidR="00063432" w:rsidRPr="00AA1CA6">
              <w:rPr>
                <w:rFonts w:asciiTheme="minorHAnsi" w:hAnsiTheme="minorHAnsi" w:cstheme="minorBidi"/>
                <w:szCs w:val="22"/>
              </w:rPr>
              <w:tab/>
            </w:r>
          </w:p>
        </w:tc>
        <w:tc>
          <w:tcPr>
            <w:tcW w:w="5806" w:type="dxa"/>
          </w:tcPr>
          <w:p w14:paraId="75281F8A" w14:textId="77777777" w:rsidR="00063432" w:rsidRPr="00411E33" w:rsidRDefault="00063432">
            <w:pPr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</w:p>
        </w:tc>
      </w:tr>
      <w:tr w:rsidR="00411E33" w:rsidRPr="00411E33" w14:paraId="47018EDC" w14:textId="77777777" w:rsidTr="270DFBCE">
        <w:tc>
          <w:tcPr>
            <w:tcW w:w="9062" w:type="dxa"/>
            <w:gridSpan w:val="2"/>
          </w:tcPr>
          <w:p w14:paraId="315C8FB3" w14:textId="77777777" w:rsidR="00063432" w:rsidRPr="00411E33" w:rsidRDefault="4ADFF35A" w:rsidP="006B1AFA">
            <w:pPr>
              <w:spacing w:after="120"/>
              <w:rPr>
                <w:rFonts w:asciiTheme="minorHAnsi" w:hAnsiTheme="minorHAnsi" w:cstheme="minorBidi"/>
                <w:b/>
                <w:bCs/>
                <w:sz w:val="26"/>
                <w:szCs w:val="26"/>
              </w:rPr>
            </w:pPr>
            <w:r w:rsidRPr="00411E33">
              <w:rPr>
                <w:rFonts w:asciiTheme="minorHAnsi" w:hAnsiTheme="minorHAnsi" w:cstheme="minorBidi"/>
                <w:b/>
                <w:bCs/>
                <w:sz w:val="26"/>
                <w:szCs w:val="26"/>
              </w:rPr>
              <w:t>Kontaktní osoba</w:t>
            </w:r>
          </w:p>
        </w:tc>
      </w:tr>
      <w:tr w:rsidR="00411E33" w:rsidRPr="00411E33" w14:paraId="3D69ACE9" w14:textId="77777777" w:rsidTr="270DFBCE">
        <w:tc>
          <w:tcPr>
            <w:tcW w:w="3256" w:type="dxa"/>
          </w:tcPr>
          <w:p w14:paraId="21D256AE" w14:textId="77777777" w:rsidR="00063432" w:rsidRPr="00AA1CA6" w:rsidRDefault="4ADFF35A" w:rsidP="006B1AFA">
            <w:pPr>
              <w:spacing w:after="240"/>
              <w:rPr>
                <w:rFonts w:asciiTheme="minorHAnsi" w:hAnsiTheme="minorHAnsi" w:cstheme="minorBidi"/>
                <w:szCs w:val="22"/>
              </w:rPr>
            </w:pPr>
            <w:r w:rsidRPr="00411E33">
              <w:rPr>
                <w:rFonts w:asciiTheme="minorHAnsi" w:hAnsiTheme="minorHAnsi" w:cstheme="minorBidi"/>
                <w:szCs w:val="22"/>
              </w:rPr>
              <w:t>Jméno a příjmení:</w:t>
            </w:r>
          </w:p>
        </w:tc>
        <w:tc>
          <w:tcPr>
            <w:tcW w:w="5806" w:type="dxa"/>
          </w:tcPr>
          <w:p w14:paraId="1D541300" w14:textId="77777777" w:rsidR="00063432" w:rsidRPr="00411E33" w:rsidRDefault="00063432">
            <w:pPr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</w:p>
        </w:tc>
      </w:tr>
      <w:tr w:rsidR="00411E33" w:rsidRPr="00411E33" w14:paraId="3FCFA1DD" w14:textId="77777777" w:rsidTr="270DFBCE">
        <w:tc>
          <w:tcPr>
            <w:tcW w:w="3256" w:type="dxa"/>
          </w:tcPr>
          <w:p w14:paraId="1A1B2C2E" w14:textId="77777777" w:rsidR="00063432" w:rsidRPr="00AA1CA6" w:rsidRDefault="4ADFF35A" w:rsidP="006B1AFA">
            <w:pPr>
              <w:spacing w:after="240"/>
              <w:rPr>
                <w:rFonts w:asciiTheme="minorHAnsi" w:hAnsiTheme="minorHAnsi" w:cstheme="minorBidi"/>
                <w:szCs w:val="22"/>
              </w:rPr>
            </w:pPr>
            <w:r w:rsidRPr="00411E33">
              <w:rPr>
                <w:rFonts w:asciiTheme="minorHAnsi" w:hAnsiTheme="minorHAnsi" w:cstheme="minorBidi"/>
                <w:szCs w:val="22"/>
              </w:rPr>
              <w:t>Telefon:</w:t>
            </w:r>
          </w:p>
        </w:tc>
        <w:tc>
          <w:tcPr>
            <w:tcW w:w="5806" w:type="dxa"/>
          </w:tcPr>
          <w:p w14:paraId="1F7AA9C5" w14:textId="77777777" w:rsidR="00063432" w:rsidRPr="00411E33" w:rsidRDefault="00063432">
            <w:pPr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</w:p>
        </w:tc>
      </w:tr>
      <w:tr w:rsidR="00411E33" w:rsidRPr="00411E33" w14:paraId="37F8E428" w14:textId="77777777" w:rsidTr="270DFBCE">
        <w:tc>
          <w:tcPr>
            <w:tcW w:w="3256" w:type="dxa"/>
          </w:tcPr>
          <w:p w14:paraId="1B817713" w14:textId="77777777" w:rsidR="00063432" w:rsidRPr="00AA1CA6" w:rsidRDefault="4ADFF35A" w:rsidP="006B1AFA">
            <w:pPr>
              <w:spacing w:after="240"/>
              <w:rPr>
                <w:rFonts w:asciiTheme="minorHAnsi" w:hAnsiTheme="minorHAnsi" w:cstheme="minorBidi"/>
                <w:szCs w:val="22"/>
              </w:rPr>
            </w:pPr>
            <w:r w:rsidRPr="00411E33">
              <w:rPr>
                <w:rFonts w:asciiTheme="minorHAnsi" w:hAnsiTheme="minorHAnsi" w:cstheme="minorBidi"/>
                <w:szCs w:val="22"/>
              </w:rPr>
              <w:t>Email:</w:t>
            </w:r>
            <w:r w:rsidR="00063432" w:rsidRPr="00AA1CA6">
              <w:rPr>
                <w:rFonts w:asciiTheme="minorHAnsi" w:hAnsiTheme="minorHAnsi" w:cstheme="minorBidi"/>
                <w:szCs w:val="22"/>
              </w:rPr>
              <w:tab/>
            </w:r>
          </w:p>
        </w:tc>
        <w:tc>
          <w:tcPr>
            <w:tcW w:w="5806" w:type="dxa"/>
          </w:tcPr>
          <w:p w14:paraId="50C1DAEF" w14:textId="77777777" w:rsidR="00063432" w:rsidRPr="00411E33" w:rsidRDefault="00063432">
            <w:pPr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</w:p>
        </w:tc>
      </w:tr>
      <w:tr w:rsidR="00411E33" w:rsidRPr="00411E33" w14:paraId="0B7AAD6C" w14:textId="77777777" w:rsidTr="270DFBCE">
        <w:tc>
          <w:tcPr>
            <w:tcW w:w="9062" w:type="dxa"/>
            <w:gridSpan w:val="2"/>
          </w:tcPr>
          <w:p w14:paraId="6255AA7F" w14:textId="3DD7F468" w:rsidR="00063432" w:rsidRPr="00411E33" w:rsidRDefault="6828B6E0" w:rsidP="006B1AFA">
            <w:pPr>
              <w:spacing w:after="120"/>
              <w:rPr>
                <w:rFonts w:asciiTheme="minorHAnsi" w:hAnsiTheme="minorHAnsi" w:cstheme="minorBidi"/>
                <w:b/>
                <w:bCs/>
                <w:sz w:val="26"/>
                <w:szCs w:val="26"/>
              </w:rPr>
            </w:pPr>
            <w:r w:rsidRPr="00411E33">
              <w:rPr>
                <w:rFonts w:asciiTheme="minorHAnsi" w:hAnsiTheme="minorHAnsi" w:cstheme="minorBidi"/>
                <w:b/>
                <w:bCs/>
                <w:sz w:val="26"/>
                <w:szCs w:val="26"/>
              </w:rPr>
              <w:t>Zástupce</w:t>
            </w:r>
            <w:r w:rsidR="00072B41" w:rsidRPr="009441AB">
              <w:rPr>
                <w:rFonts w:asciiTheme="minorHAnsi" w:hAnsiTheme="minorHAnsi" w:cstheme="minorBidi"/>
                <w:sz w:val="26"/>
                <w:szCs w:val="26"/>
                <w:vertAlign w:val="superscript"/>
              </w:rPr>
              <w:t>1</w:t>
            </w:r>
          </w:p>
        </w:tc>
      </w:tr>
      <w:tr w:rsidR="00411E33" w:rsidRPr="00411E33" w14:paraId="5E4B391B" w14:textId="77777777" w:rsidTr="270DFBCE">
        <w:tc>
          <w:tcPr>
            <w:tcW w:w="3256" w:type="dxa"/>
          </w:tcPr>
          <w:p w14:paraId="7C5BAF32" w14:textId="77777777" w:rsidR="00063432" w:rsidRPr="00AA1CA6" w:rsidRDefault="4ADFF35A" w:rsidP="006B1AFA">
            <w:pPr>
              <w:spacing w:after="240"/>
              <w:rPr>
                <w:rFonts w:asciiTheme="minorHAnsi" w:hAnsiTheme="minorHAnsi" w:cstheme="minorBidi"/>
                <w:szCs w:val="22"/>
              </w:rPr>
            </w:pPr>
            <w:r w:rsidRPr="00411E33">
              <w:rPr>
                <w:rFonts w:asciiTheme="minorHAnsi" w:hAnsiTheme="minorHAnsi" w:cstheme="minorBidi"/>
                <w:szCs w:val="22"/>
              </w:rPr>
              <w:t>Jméno a příjmení:</w:t>
            </w:r>
          </w:p>
        </w:tc>
        <w:tc>
          <w:tcPr>
            <w:tcW w:w="5806" w:type="dxa"/>
          </w:tcPr>
          <w:p w14:paraId="645CFC62" w14:textId="77777777" w:rsidR="00063432" w:rsidRPr="00411E33" w:rsidRDefault="00063432">
            <w:pPr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</w:p>
        </w:tc>
      </w:tr>
      <w:tr w:rsidR="00411E33" w:rsidRPr="00411E33" w14:paraId="706D0F52" w14:textId="77777777" w:rsidTr="270DFBCE">
        <w:tc>
          <w:tcPr>
            <w:tcW w:w="3256" w:type="dxa"/>
          </w:tcPr>
          <w:p w14:paraId="06DAA42B" w14:textId="77777777" w:rsidR="00063432" w:rsidRPr="00AA1CA6" w:rsidRDefault="4ADFF35A" w:rsidP="006B1AFA">
            <w:pPr>
              <w:spacing w:after="240"/>
              <w:rPr>
                <w:rFonts w:asciiTheme="minorHAnsi" w:hAnsiTheme="minorHAnsi" w:cstheme="minorBidi"/>
                <w:szCs w:val="22"/>
              </w:rPr>
            </w:pPr>
            <w:r w:rsidRPr="00411E33">
              <w:rPr>
                <w:rFonts w:asciiTheme="minorHAnsi" w:hAnsiTheme="minorHAnsi" w:cstheme="minorBidi"/>
                <w:szCs w:val="22"/>
              </w:rPr>
              <w:t>Telefon:</w:t>
            </w:r>
          </w:p>
        </w:tc>
        <w:tc>
          <w:tcPr>
            <w:tcW w:w="5806" w:type="dxa"/>
          </w:tcPr>
          <w:p w14:paraId="0CD8B38E" w14:textId="77777777" w:rsidR="00063432" w:rsidRPr="00411E33" w:rsidRDefault="00063432">
            <w:pPr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</w:p>
        </w:tc>
      </w:tr>
      <w:tr w:rsidR="00411E33" w:rsidRPr="00411E33" w14:paraId="6CE119AC" w14:textId="77777777" w:rsidTr="270DFBCE">
        <w:tc>
          <w:tcPr>
            <w:tcW w:w="3256" w:type="dxa"/>
          </w:tcPr>
          <w:p w14:paraId="22F1BA99" w14:textId="77777777" w:rsidR="00063432" w:rsidRPr="00AA1CA6" w:rsidRDefault="4ADFF35A" w:rsidP="006B1AFA">
            <w:pPr>
              <w:spacing w:after="240"/>
              <w:rPr>
                <w:rFonts w:asciiTheme="minorHAnsi" w:hAnsiTheme="minorHAnsi" w:cstheme="minorBidi"/>
                <w:szCs w:val="22"/>
              </w:rPr>
            </w:pPr>
            <w:r w:rsidRPr="00411E33">
              <w:rPr>
                <w:rFonts w:asciiTheme="minorHAnsi" w:hAnsiTheme="minorHAnsi" w:cstheme="minorBidi"/>
                <w:szCs w:val="22"/>
              </w:rPr>
              <w:t>Email:</w:t>
            </w:r>
            <w:r w:rsidR="00063432" w:rsidRPr="00AA1CA6">
              <w:rPr>
                <w:rFonts w:asciiTheme="minorHAnsi" w:hAnsiTheme="minorHAnsi" w:cstheme="minorBidi"/>
                <w:szCs w:val="22"/>
              </w:rPr>
              <w:tab/>
            </w:r>
          </w:p>
        </w:tc>
        <w:tc>
          <w:tcPr>
            <w:tcW w:w="5806" w:type="dxa"/>
          </w:tcPr>
          <w:p w14:paraId="2E903229" w14:textId="77777777" w:rsidR="00063432" w:rsidRPr="00411E33" w:rsidRDefault="00063432">
            <w:pPr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</w:p>
        </w:tc>
      </w:tr>
      <w:tr w:rsidR="00411E33" w:rsidRPr="00411E33" w14:paraId="08AB308A" w14:textId="77777777" w:rsidTr="270DFBCE">
        <w:tc>
          <w:tcPr>
            <w:tcW w:w="9062" w:type="dxa"/>
            <w:gridSpan w:val="2"/>
          </w:tcPr>
          <w:p w14:paraId="12A2BFF7" w14:textId="77777777" w:rsidR="00063432" w:rsidRPr="00411E33" w:rsidRDefault="4ADFF35A" w:rsidP="497CFFB5">
            <w:pPr>
              <w:rPr>
                <w:rFonts w:asciiTheme="minorHAnsi" w:hAnsiTheme="minorHAnsi" w:cstheme="minorBidi"/>
                <w:b/>
                <w:bCs/>
                <w:sz w:val="26"/>
                <w:szCs w:val="26"/>
              </w:rPr>
            </w:pPr>
            <w:r w:rsidRPr="00411E33">
              <w:rPr>
                <w:rFonts w:asciiTheme="minorHAnsi" w:hAnsiTheme="minorHAnsi" w:cstheme="minorBidi"/>
                <w:b/>
                <w:bCs/>
                <w:sz w:val="26"/>
                <w:szCs w:val="26"/>
              </w:rPr>
              <w:lastRenderedPageBreak/>
              <w:t>Popis sociální situace</w:t>
            </w:r>
          </w:p>
        </w:tc>
      </w:tr>
      <w:tr w:rsidR="00411E33" w:rsidRPr="00411E33" w14:paraId="30952640" w14:textId="77777777" w:rsidTr="270DFBCE">
        <w:tc>
          <w:tcPr>
            <w:tcW w:w="9062" w:type="dxa"/>
            <w:gridSpan w:val="2"/>
          </w:tcPr>
          <w:p w14:paraId="7C5CF896" w14:textId="77777777" w:rsidR="00913E21" w:rsidRPr="00411E33" w:rsidRDefault="00913E21" w:rsidP="497CFFB5">
            <w:pPr>
              <w:rPr>
                <w:rFonts w:asciiTheme="minorHAnsi" w:hAnsiTheme="minorHAnsi" w:cstheme="minorBidi"/>
                <w:b/>
                <w:bCs/>
                <w:sz w:val="28"/>
                <w:szCs w:val="28"/>
                <w:u w:val="single"/>
              </w:rPr>
            </w:pPr>
          </w:p>
          <w:p w14:paraId="4DFE4EC7" w14:textId="77777777" w:rsidR="00776655" w:rsidRPr="00411E33" w:rsidRDefault="00776655" w:rsidP="497CFFB5">
            <w:pPr>
              <w:rPr>
                <w:rFonts w:asciiTheme="minorHAnsi" w:hAnsiTheme="minorHAnsi" w:cstheme="minorBidi"/>
                <w:b/>
                <w:bCs/>
                <w:sz w:val="28"/>
                <w:szCs w:val="28"/>
                <w:u w:val="single"/>
              </w:rPr>
            </w:pPr>
          </w:p>
          <w:p w14:paraId="53978629" w14:textId="5DCD7CD3" w:rsidR="497CFFB5" w:rsidRDefault="497CFFB5" w:rsidP="497CFFB5">
            <w:pPr>
              <w:rPr>
                <w:rFonts w:asciiTheme="minorHAnsi" w:hAnsiTheme="minorHAnsi" w:cstheme="minorBidi"/>
                <w:b/>
                <w:bCs/>
                <w:sz w:val="28"/>
                <w:szCs w:val="28"/>
                <w:u w:val="single"/>
              </w:rPr>
            </w:pPr>
          </w:p>
          <w:p w14:paraId="21924B99" w14:textId="77777777" w:rsidR="00D05DC2" w:rsidRPr="00411E33" w:rsidRDefault="00D05DC2" w:rsidP="497CFFB5">
            <w:pPr>
              <w:rPr>
                <w:rFonts w:asciiTheme="minorHAnsi" w:hAnsiTheme="minorHAnsi" w:cstheme="minorBidi"/>
                <w:b/>
                <w:bCs/>
                <w:sz w:val="28"/>
                <w:szCs w:val="28"/>
                <w:u w:val="single"/>
              </w:rPr>
            </w:pPr>
          </w:p>
          <w:p w14:paraId="6890BA47" w14:textId="77777777" w:rsidR="00913E21" w:rsidRDefault="00913E21">
            <w:pPr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</w:p>
          <w:p w14:paraId="13471DF2" w14:textId="77777777" w:rsidR="00AA1CA6" w:rsidRDefault="00AA1CA6">
            <w:pPr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</w:p>
          <w:p w14:paraId="5B679A3E" w14:textId="77777777" w:rsidR="00AA1CA6" w:rsidRPr="00411E33" w:rsidRDefault="00AA1CA6">
            <w:pPr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</w:p>
        </w:tc>
      </w:tr>
      <w:tr w:rsidR="00411E33" w:rsidRPr="00411E33" w14:paraId="573D02DD" w14:textId="77777777" w:rsidTr="270DFBCE">
        <w:tc>
          <w:tcPr>
            <w:tcW w:w="9062" w:type="dxa"/>
            <w:gridSpan w:val="2"/>
          </w:tcPr>
          <w:p w14:paraId="14032206" w14:textId="77777777" w:rsidR="00063432" w:rsidRPr="00411E33" w:rsidRDefault="4ADFF35A" w:rsidP="497CFFB5">
            <w:pPr>
              <w:spacing w:line="276" w:lineRule="auto"/>
              <w:rPr>
                <w:rFonts w:asciiTheme="minorHAnsi" w:hAnsiTheme="minorHAnsi" w:cstheme="minorBidi"/>
                <w:b/>
                <w:bCs/>
                <w:sz w:val="26"/>
                <w:szCs w:val="26"/>
              </w:rPr>
            </w:pPr>
            <w:r w:rsidRPr="00411E33">
              <w:rPr>
                <w:rFonts w:asciiTheme="minorHAnsi" w:hAnsiTheme="minorHAnsi" w:cstheme="minorBidi"/>
                <w:b/>
                <w:bCs/>
                <w:sz w:val="26"/>
                <w:szCs w:val="26"/>
              </w:rPr>
              <w:t>Další informace, které chcete sdělit</w:t>
            </w:r>
          </w:p>
        </w:tc>
      </w:tr>
      <w:tr w:rsidR="00411E33" w:rsidRPr="00411E33" w14:paraId="46D0BE59" w14:textId="77777777" w:rsidTr="270DFBCE">
        <w:tc>
          <w:tcPr>
            <w:tcW w:w="9062" w:type="dxa"/>
            <w:gridSpan w:val="2"/>
          </w:tcPr>
          <w:p w14:paraId="5AA3CB73" w14:textId="77777777" w:rsidR="00063432" w:rsidRPr="00411E33" w:rsidRDefault="00063432">
            <w:pPr>
              <w:rPr>
                <w:rFonts w:asciiTheme="minorHAnsi" w:hAnsiTheme="minorHAnsi" w:cstheme="minorHAnsi"/>
                <w:sz w:val="26"/>
                <w:szCs w:val="26"/>
              </w:rPr>
            </w:pPr>
          </w:p>
          <w:p w14:paraId="58C0DB95" w14:textId="77777777" w:rsidR="00063432" w:rsidRPr="00411E33" w:rsidRDefault="00063432">
            <w:pPr>
              <w:rPr>
                <w:rFonts w:asciiTheme="minorHAnsi" w:hAnsiTheme="minorHAnsi" w:cstheme="minorHAnsi"/>
                <w:sz w:val="26"/>
                <w:szCs w:val="26"/>
                <w:u w:val="single"/>
              </w:rPr>
            </w:pPr>
          </w:p>
          <w:p w14:paraId="79B4D70A" w14:textId="77777777" w:rsidR="00063432" w:rsidRPr="00411E33" w:rsidRDefault="00063432">
            <w:pPr>
              <w:rPr>
                <w:rFonts w:asciiTheme="minorHAnsi" w:hAnsiTheme="minorHAnsi" w:cstheme="minorHAnsi"/>
                <w:sz w:val="26"/>
                <w:szCs w:val="26"/>
                <w:u w:val="single"/>
              </w:rPr>
            </w:pPr>
          </w:p>
          <w:p w14:paraId="6F1BF55B" w14:textId="77777777" w:rsidR="00063432" w:rsidRPr="00411E33" w:rsidRDefault="00063432">
            <w:pPr>
              <w:rPr>
                <w:rFonts w:asciiTheme="minorHAnsi" w:hAnsiTheme="minorHAnsi" w:cstheme="minorHAnsi"/>
                <w:sz w:val="26"/>
                <w:szCs w:val="26"/>
                <w:u w:val="single"/>
              </w:rPr>
            </w:pPr>
          </w:p>
          <w:p w14:paraId="1EA09A73" w14:textId="77777777" w:rsidR="00063432" w:rsidRPr="00411E33" w:rsidRDefault="00063432">
            <w:pPr>
              <w:rPr>
                <w:rFonts w:asciiTheme="minorHAnsi" w:hAnsiTheme="minorHAnsi" w:cstheme="minorHAnsi"/>
                <w:sz w:val="26"/>
                <w:szCs w:val="26"/>
                <w:u w:val="single"/>
              </w:rPr>
            </w:pPr>
          </w:p>
          <w:p w14:paraId="1251E0F5" w14:textId="77777777" w:rsidR="00063432" w:rsidRPr="00411E33" w:rsidRDefault="00063432">
            <w:pPr>
              <w:rPr>
                <w:rFonts w:asciiTheme="minorHAnsi" w:hAnsiTheme="minorHAnsi" w:cstheme="minorHAnsi"/>
                <w:sz w:val="26"/>
                <w:szCs w:val="26"/>
                <w:u w:val="single"/>
              </w:rPr>
            </w:pPr>
          </w:p>
          <w:p w14:paraId="6A2FCCCD" w14:textId="77777777" w:rsidR="00063432" w:rsidRPr="00411E33" w:rsidRDefault="00063432">
            <w:pPr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</w:p>
        </w:tc>
      </w:tr>
      <w:tr w:rsidR="00E2137A" w:rsidRPr="0039635B" w14:paraId="4CEAFE4A" w14:textId="77777777" w:rsidTr="00221677">
        <w:trPr>
          <w:trHeight w:val="4041"/>
        </w:trPr>
        <w:tc>
          <w:tcPr>
            <w:tcW w:w="9062" w:type="dxa"/>
            <w:gridSpan w:val="2"/>
          </w:tcPr>
          <w:p w14:paraId="78BB090F" w14:textId="02EA874E" w:rsidR="00E2137A" w:rsidRPr="009441AB" w:rsidRDefault="00E2137A" w:rsidP="009441AB">
            <w:pPr>
              <w:rPr>
                <w:b/>
                <w:bCs/>
              </w:rPr>
            </w:pPr>
            <w:r w:rsidRPr="0039635B">
              <w:rPr>
                <w:b/>
                <w:bCs/>
              </w:rPr>
              <w:t>Informace o zpracování osobních údajů podle čl. 13 nařízení (EU) 2016/679 (GDPR)</w:t>
            </w:r>
          </w:p>
          <w:p w14:paraId="5123290F" w14:textId="62BA4AA5" w:rsidR="00E2137A" w:rsidRPr="009441AB" w:rsidRDefault="0039635B" w:rsidP="009441AB">
            <w:r w:rsidRPr="009441AB">
              <w:t>Správcem osobních údajů je poskytovatel sociálních služeb, který zpracovává všechny údaje uvedené v žádosti, a dále Středočeský kraj, který zpracovává osobní údaje žadatele v rozsahu jméno, příjmení, datum narození a adresa trvalého pobytu za účelem koordinace vyřízení žádosti o poskytnutí sociální služby a zajištění dostupnosti sociálních služeb na území kraje. Údaje budou zaznamenány do Krajského informačního systému o sociálních službách Středočeského kraje (KISSoS) a sdíleny s poskytovateli sociálních služeb zařazenými do Sítě sociálních služeb Středočeského kraje, u nichž subjekt údajů podal nebo podá žádost o službu. Právním základem zpracování je čl. 6 odst. 1 písm. e) GDPR, neboť jde o zpracování nezbytné pro splnění úkolu ve veřejném zájmu – zajištění dostupnosti sociálních služeb podle § 95 písm. g) zákona č. 108/2006 Sb., o sociálních službách. Osobní údaje budou uchovávány po dobu nezbytně nutnou k vyřízení žádosti, nejdéle dle právních předpisů o archivnictví a spisové službě. Subjekt údajů má právo na přístup, opravu, omezení zpracování, námitku a stížnost u Úřadu pro ochranu osobních údajů (</w:t>
            </w:r>
            <w:hyperlink r:id="rId11" w:tgtFrame="_new" w:history="1">
              <w:r w:rsidRPr="009441AB">
                <w:rPr>
                  <w:rStyle w:val="Hypertextovodkaz"/>
                </w:rPr>
                <w:t>www.uoou.cz</w:t>
              </w:r>
            </w:hyperlink>
            <w:r w:rsidRPr="009441AB">
              <w:t>). Kontaktní údaje správce: Středočeský kraj, Zborovská 11, Praha 5, tel. 257 280 111, e-mail: epodatelna@kr-</w:t>
            </w:r>
            <w:bookmarkEnd w:id="0"/>
            <w:r w:rsidRPr="009441AB">
              <w:t>s.cz, ID DS: keebyyf.</w:t>
            </w:r>
          </w:p>
        </w:tc>
      </w:tr>
    </w:tbl>
    <w:p w14:paraId="7C6C031E" w14:textId="77777777" w:rsidR="00063432" w:rsidRPr="00411E33" w:rsidRDefault="00063432" w:rsidP="00063432">
      <w:pPr>
        <w:spacing w:line="276" w:lineRule="auto"/>
        <w:rPr>
          <w:rFonts w:asciiTheme="minorHAnsi" w:hAnsiTheme="minorHAnsi" w:cstheme="minorHAnsi"/>
          <w:b/>
          <w:sz w:val="2"/>
          <w:szCs w:val="2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11E33" w:rsidRPr="00411E33" w14:paraId="343A2167" w14:textId="77777777" w:rsidTr="00072B41">
        <w:tc>
          <w:tcPr>
            <w:tcW w:w="9062" w:type="dxa"/>
          </w:tcPr>
          <w:p w14:paraId="56C08EFB" w14:textId="77777777" w:rsidR="00063432" w:rsidRPr="00411E33" w:rsidRDefault="00063432">
            <w:pPr>
              <w:spacing w:line="276" w:lineRule="auto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411E33"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Datum a podpis </w:t>
            </w:r>
          </w:p>
        </w:tc>
      </w:tr>
      <w:tr w:rsidR="00411E33" w:rsidRPr="00411E33" w14:paraId="2565821D" w14:textId="77777777" w:rsidTr="00072B41">
        <w:trPr>
          <w:trHeight w:val="300"/>
        </w:trPr>
        <w:tc>
          <w:tcPr>
            <w:tcW w:w="9062" w:type="dxa"/>
          </w:tcPr>
          <w:p w14:paraId="3A8363DF" w14:textId="77777777" w:rsidR="00063432" w:rsidRPr="00411E33" w:rsidRDefault="00063432">
            <w:pPr>
              <w:spacing w:line="276" w:lineRule="auto"/>
              <w:rPr>
                <w:rFonts w:asciiTheme="minorHAnsi" w:hAnsiTheme="minorHAnsi" w:cstheme="minorHAnsi"/>
                <w:sz w:val="26"/>
                <w:szCs w:val="26"/>
              </w:rPr>
            </w:pPr>
          </w:p>
          <w:p w14:paraId="5D9B2EF6" w14:textId="77777777" w:rsidR="00063432" w:rsidRPr="00411E33" w:rsidRDefault="00063432">
            <w:pPr>
              <w:spacing w:line="276" w:lineRule="auto"/>
              <w:rPr>
                <w:rFonts w:asciiTheme="minorHAnsi" w:hAnsiTheme="minorHAnsi" w:cstheme="minorHAnsi"/>
                <w:sz w:val="26"/>
                <w:szCs w:val="26"/>
              </w:rPr>
            </w:pPr>
          </w:p>
        </w:tc>
      </w:tr>
    </w:tbl>
    <w:p w14:paraId="3610AF81" w14:textId="2F401FD0" w:rsidR="004C7414" w:rsidRDefault="00072B41" w:rsidP="00072B41">
      <w:pPr>
        <w:spacing w:line="276" w:lineRule="auto"/>
        <w:rPr>
          <w:rFonts w:asciiTheme="minorHAnsi" w:hAnsiTheme="minorHAnsi" w:cstheme="minorHAnsi"/>
          <w:sz w:val="16"/>
          <w:szCs w:val="16"/>
        </w:rPr>
      </w:pPr>
      <w:r w:rsidRPr="00411E33">
        <w:rPr>
          <w:rStyle w:val="Znakapoznpodarou"/>
          <w:rFonts w:asciiTheme="minorHAnsi" w:hAnsiTheme="minorHAnsi" w:cstheme="minorHAnsi"/>
          <w:sz w:val="16"/>
          <w:szCs w:val="16"/>
        </w:rPr>
        <w:footnoteRef/>
      </w:r>
      <w:r w:rsidRPr="00411E33">
        <w:rPr>
          <w:rFonts w:asciiTheme="minorHAnsi" w:hAnsiTheme="minorHAnsi" w:cstheme="minorHAnsi"/>
          <w:sz w:val="16"/>
          <w:szCs w:val="16"/>
        </w:rPr>
        <w:t xml:space="preserve"> Vyplňte v případě, že je zájemce omezen ve svéprávnosti, má-li zákonného zástupce nebo zmocněnce</w:t>
      </w:r>
      <w:r w:rsidR="00DC6678">
        <w:rPr>
          <w:rFonts w:asciiTheme="minorHAnsi" w:hAnsiTheme="minorHAnsi" w:cstheme="minorHAnsi"/>
          <w:sz w:val="16"/>
          <w:szCs w:val="16"/>
        </w:rPr>
        <w:t>.</w:t>
      </w:r>
    </w:p>
    <w:p w14:paraId="342A6C77" w14:textId="6F4D1C62" w:rsidR="004C7414" w:rsidRDefault="004C7414">
      <w:pPr>
        <w:spacing w:line="240" w:lineRule="auto"/>
        <w:jc w:val="left"/>
        <w:rPr>
          <w:rFonts w:asciiTheme="minorHAnsi" w:hAnsiTheme="minorHAnsi" w:cstheme="minorHAnsi"/>
          <w:sz w:val="16"/>
          <w:szCs w:val="16"/>
        </w:rPr>
      </w:pPr>
      <w:bookmarkStart w:id="1" w:name="_GoBack"/>
      <w:bookmarkEnd w:id="1"/>
    </w:p>
    <w:sectPr w:rsidR="004C7414" w:rsidSect="006B3E37">
      <w:headerReference w:type="default" r:id="rId12"/>
      <w:headerReference w:type="first" r:id="rId13"/>
      <w:pgSz w:w="11906" w:h="16838" w:code="9"/>
      <w:pgMar w:top="1417" w:right="1417" w:bottom="1417" w:left="1417" w:header="709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1229076" w14:textId="77777777" w:rsidR="005D2E96" w:rsidRDefault="005D2E96">
      <w:r>
        <w:separator/>
      </w:r>
    </w:p>
    <w:p w14:paraId="260CB1BF" w14:textId="77777777" w:rsidR="005D2E96" w:rsidRDefault="005D2E96"/>
  </w:endnote>
  <w:endnote w:type="continuationSeparator" w:id="0">
    <w:p w14:paraId="6AEC4857" w14:textId="77777777" w:rsidR="005D2E96" w:rsidRDefault="005D2E96">
      <w:r>
        <w:continuationSeparator/>
      </w:r>
    </w:p>
    <w:p w14:paraId="05A031E3" w14:textId="77777777" w:rsidR="005D2E96" w:rsidRDefault="005D2E96"/>
  </w:endnote>
  <w:endnote w:type="continuationNotice" w:id="1">
    <w:p w14:paraId="2818E54B" w14:textId="77777777" w:rsidR="005D2E96" w:rsidRDefault="005D2E96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29ECDEF" w14:textId="77777777" w:rsidR="005D2E96" w:rsidRDefault="005D2E96">
      <w:r>
        <w:separator/>
      </w:r>
    </w:p>
  </w:footnote>
  <w:footnote w:type="continuationSeparator" w:id="0">
    <w:p w14:paraId="67201F96" w14:textId="77777777" w:rsidR="005D2E96" w:rsidRDefault="005D2E96">
      <w:r>
        <w:continuationSeparator/>
      </w:r>
    </w:p>
    <w:p w14:paraId="56689DB3" w14:textId="77777777" w:rsidR="005D2E96" w:rsidRDefault="005D2E96"/>
  </w:footnote>
  <w:footnote w:type="continuationNotice" w:id="1">
    <w:p w14:paraId="14794852" w14:textId="77777777" w:rsidR="005D2E96" w:rsidRDefault="005D2E96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649090" w14:textId="4CE5E5B0" w:rsidR="00291400" w:rsidRDefault="00072B41" w:rsidP="497CFFB5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color w:val="000000"/>
      </w:rPr>
    </w:pPr>
    <w:r>
      <w:rPr>
        <w:noProof/>
        <w:color w:val="000000"/>
      </w:rPr>
      <w:drawing>
        <wp:anchor distT="0" distB="0" distL="114300" distR="114300" simplePos="0" relativeHeight="251657728" behindDoc="0" locked="0" layoutInCell="1" hidden="0" allowOverlap="1" wp14:anchorId="110AC1D4" wp14:editId="4C76DA8D">
          <wp:simplePos x="0" y="0"/>
          <wp:positionH relativeFrom="page">
            <wp:posOffset>-19050</wp:posOffset>
          </wp:positionH>
          <wp:positionV relativeFrom="page">
            <wp:posOffset>277495</wp:posOffset>
          </wp:positionV>
          <wp:extent cx="3171825" cy="400050"/>
          <wp:effectExtent l="0" t="0" r="0" b="0"/>
          <wp:wrapNone/>
          <wp:docPr id="1433227460" name="image1.png" descr="krajskyura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krajskyurad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171825" cy="400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6AA42173" w14:textId="77777777" w:rsidR="00F3069A" w:rsidRDefault="00F3069A">
    <w:pPr>
      <w:pStyle w:val="Zhlav"/>
    </w:pPr>
    <w:r>
      <w:t xml:space="preserve">strana </w:t>
    </w: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6B1AFA">
      <w:rPr>
        <w:rStyle w:val="slostrnky"/>
        <w:noProof/>
      </w:rPr>
      <w:t>2</w:t>
    </w:r>
    <w:r>
      <w:rPr>
        <w:rStyle w:val="slostrnky"/>
      </w:rPr>
      <w:fldChar w:fldCharType="end"/>
    </w:r>
    <w:r>
      <w:rPr>
        <w:rStyle w:val="slostrnky"/>
      </w:rPr>
      <w:t xml:space="preserve"> / </w:t>
    </w:r>
    <w:r>
      <w:rPr>
        <w:rStyle w:val="slostrnky"/>
      </w:rPr>
      <w:fldChar w:fldCharType="begin"/>
    </w:r>
    <w:r>
      <w:rPr>
        <w:rStyle w:val="slostrnky"/>
      </w:rPr>
      <w:instrText xml:space="preserve"> NUMPAGES </w:instrText>
    </w:r>
    <w:r>
      <w:rPr>
        <w:rStyle w:val="slostrnky"/>
      </w:rPr>
      <w:fldChar w:fldCharType="separate"/>
    </w:r>
    <w:r w:rsidR="006B1AFA">
      <w:rPr>
        <w:rStyle w:val="slostrnky"/>
        <w:noProof/>
      </w:rPr>
      <w:t>2</w:t>
    </w:r>
    <w:r>
      <w:rPr>
        <w:rStyle w:val="slostrnky"/>
      </w:rPr>
      <w:fldChar w:fldCharType="end"/>
    </w:r>
  </w:p>
  <w:p w14:paraId="6DBF01C1" w14:textId="77777777" w:rsidR="00364C1C" w:rsidRDefault="00364C1C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05CDD6" w14:textId="5C029C69" w:rsidR="00F3069A" w:rsidRDefault="00DC3591">
    <w:pPr>
      <w:pStyle w:val="Zhlav"/>
    </w:pPr>
    <w:r>
      <w:rPr>
        <w:noProof/>
      </w:rPr>
      <w:drawing>
        <wp:anchor distT="0" distB="0" distL="114300" distR="114300" simplePos="0" relativeHeight="251656704" behindDoc="0" locked="0" layoutInCell="1" allowOverlap="1" wp14:anchorId="2CA6AB5C" wp14:editId="087EA30A">
          <wp:simplePos x="0" y="0"/>
          <wp:positionH relativeFrom="page">
            <wp:align>left</wp:align>
          </wp:positionH>
          <wp:positionV relativeFrom="page">
            <wp:posOffset>315595</wp:posOffset>
          </wp:positionV>
          <wp:extent cx="3171825" cy="400050"/>
          <wp:effectExtent l="0" t="0" r="9525" b="0"/>
          <wp:wrapNone/>
          <wp:docPr id="1" name="obrázek 3" descr="krajskyura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krajskyura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71825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0EA5C4"/>
    <w:multiLevelType w:val="hybridMultilevel"/>
    <w:tmpl w:val="FFFFFFFF"/>
    <w:lvl w:ilvl="0" w:tplc="2292872E">
      <w:start w:val="6"/>
      <w:numFmt w:val="decimal"/>
      <w:lvlText w:val="%1."/>
      <w:lvlJc w:val="left"/>
      <w:pPr>
        <w:ind w:left="720" w:hanging="360"/>
      </w:pPr>
    </w:lvl>
    <w:lvl w:ilvl="1" w:tplc="4F32AC3C">
      <w:start w:val="1"/>
      <w:numFmt w:val="lowerLetter"/>
      <w:lvlText w:val="%2."/>
      <w:lvlJc w:val="left"/>
      <w:pPr>
        <w:ind w:left="1440" w:hanging="360"/>
      </w:pPr>
    </w:lvl>
    <w:lvl w:ilvl="2" w:tplc="16A28B74">
      <w:start w:val="1"/>
      <w:numFmt w:val="lowerRoman"/>
      <w:lvlText w:val="%3."/>
      <w:lvlJc w:val="right"/>
      <w:pPr>
        <w:ind w:left="2160" w:hanging="180"/>
      </w:pPr>
    </w:lvl>
    <w:lvl w:ilvl="3" w:tplc="661E25AE">
      <w:start w:val="1"/>
      <w:numFmt w:val="decimal"/>
      <w:lvlText w:val="%4."/>
      <w:lvlJc w:val="left"/>
      <w:pPr>
        <w:ind w:left="2880" w:hanging="360"/>
      </w:pPr>
    </w:lvl>
    <w:lvl w:ilvl="4" w:tplc="102EF51E">
      <w:start w:val="1"/>
      <w:numFmt w:val="lowerLetter"/>
      <w:lvlText w:val="%5."/>
      <w:lvlJc w:val="left"/>
      <w:pPr>
        <w:ind w:left="3600" w:hanging="360"/>
      </w:pPr>
    </w:lvl>
    <w:lvl w:ilvl="5" w:tplc="09BCC56A">
      <w:start w:val="1"/>
      <w:numFmt w:val="lowerRoman"/>
      <w:lvlText w:val="%6."/>
      <w:lvlJc w:val="right"/>
      <w:pPr>
        <w:ind w:left="4320" w:hanging="180"/>
      </w:pPr>
    </w:lvl>
    <w:lvl w:ilvl="6" w:tplc="23F4AABE">
      <w:start w:val="1"/>
      <w:numFmt w:val="decimal"/>
      <w:lvlText w:val="%7."/>
      <w:lvlJc w:val="left"/>
      <w:pPr>
        <w:ind w:left="5040" w:hanging="360"/>
      </w:pPr>
    </w:lvl>
    <w:lvl w:ilvl="7" w:tplc="C87CF2D8">
      <w:start w:val="1"/>
      <w:numFmt w:val="lowerLetter"/>
      <w:lvlText w:val="%8."/>
      <w:lvlJc w:val="left"/>
      <w:pPr>
        <w:ind w:left="5760" w:hanging="360"/>
      </w:pPr>
    </w:lvl>
    <w:lvl w:ilvl="8" w:tplc="CE04ED10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185928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53908DA"/>
    <w:multiLevelType w:val="multilevel"/>
    <w:tmpl w:val="0405001F"/>
    <w:styleLink w:val="Pedpisy97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D0C2CBC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0ECD00D3"/>
    <w:multiLevelType w:val="hybridMultilevel"/>
    <w:tmpl w:val="81EC9ECE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3A66B50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A771B66"/>
    <w:multiLevelType w:val="hybridMultilevel"/>
    <w:tmpl w:val="FFFFFFFF"/>
    <w:lvl w:ilvl="0" w:tplc="F0B88B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F2D11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3C472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B104E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D30741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61CAD5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D82F2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0847F1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F0ACF4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6D660A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1E40377B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1E633EB1"/>
    <w:multiLevelType w:val="hybridMultilevel"/>
    <w:tmpl w:val="FFFFFFFF"/>
    <w:lvl w:ilvl="0" w:tplc="CB98297E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18E2FFE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D9C220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3F202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874CAF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44A03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54A79B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77ADC5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9833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E44308"/>
    <w:multiLevelType w:val="hybridMultilevel"/>
    <w:tmpl w:val="FFFFFFFF"/>
    <w:lvl w:ilvl="0" w:tplc="91F4B02C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F5A2EA7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AFC451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60E93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FBE4E5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2B06E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24C951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EEAC41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32C47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514A84"/>
    <w:multiLevelType w:val="hybridMultilevel"/>
    <w:tmpl w:val="FFEC8CCE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7E47D24"/>
    <w:multiLevelType w:val="hybridMultilevel"/>
    <w:tmpl w:val="FFFFFFFF"/>
    <w:lvl w:ilvl="0" w:tplc="025E268E">
      <w:start w:val="2"/>
      <w:numFmt w:val="decimal"/>
      <w:lvlText w:val="%1."/>
      <w:lvlJc w:val="left"/>
      <w:pPr>
        <w:ind w:left="720" w:hanging="360"/>
      </w:pPr>
    </w:lvl>
    <w:lvl w:ilvl="1" w:tplc="72FCAF74">
      <w:start w:val="1"/>
      <w:numFmt w:val="lowerLetter"/>
      <w:lvlText w:val="%2."/>
      <w:lvlJc w:val="left"/>
      <w:pPr>
        <w:ind w:left="1440" w:hanging="360"/>
      </w:pPr>
    </w:lvl>
    <w:lvl w:ilvl="2" w:tplc="7D686E00">
      <w:start w:val="1"/>
      <w:numFmt w:val="lowerRoman"/>
      <w:lvlText w:val="%3."/>
      <w:lvlJc w:val="right"/>
      <w:pPr>
        <w:ind w:left="2160" w:hanging="180"/>
      </w:pPr>
    </w:lvl>
    <w:lvl w:ilvl="3" w:tplc="851AC19E">
      <w:start w:val="1"/>
      <w:numFmt w:val="decimal"/>
      <w:lvlText w:val="%4."/>
      <w:lvlJc w:val="left"/>
      <w:pPr>
        <w:ind w:left="2880" w:hanging="360"/>
      </w:pPr>
    </w:lvl>
    <w:lvl w:ilvl="4" w:tplc="4FF003CC">
      <w:start w:val="1"/>
      <w:numFmt w:val="lowerLetter"/>
      <w:lvlText w:val="%5."/>
      <w:lvlJc w:val="left"/>
      <w:pPr>
        <w:ind w:left="3600" w:hanging="360"/>
      </w:pPr>
    </w:lvl>
    <w:lvl w:ilvl="5" w:tplc="0700FFEE">
      <w:start w:val="1"/>
      <w:numFmt w:val="lowerRoman"/>
      <w:lvlText w:val="%6."/>
      <w:lvlJc w:val="right"/>
      <w:pPr>
        <w:ind w:left="4320" w:hanging="180"/>
      </w:pPr>
    </w:lvl>
    <w:lvl w:ilvl="6" w:tplc="D670009C">
      <w:start w:val="1"/>
      <w:numFmt w:val="decimal"/>
      <w:lvlText w:val="%7."/>
      <w:lvlJc w:val="left"/>
      <w:pPr>
        <w:ind w:left="5040" w:hanging="360"/>
      </w:pPr>
    </w:lvl>
    <w:lvl w:ilvl="7" w:tplc="9FF4C670">
      <w:start w:val="1"/>
      <w:numFmt w:val="lowerLetter"/>
      <w:lvlText w:val="%8."/>
      <w:lvlJc w:val="left"/>
      <w:pPr>
        <w:ind w:left="5760" w:hanging="360"/>
      </w:pPr>
    </w:lvl>
    <w:lvl w:ilvl="8" w:tplc="5C40751E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64337A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9A779DF"/>
    <w:multiLevelType w:val="hybridMultilevel"/>
    <w:tmpl w:val="FFFFFFFF"/>
    <w:lvl w:ilvl="0" w:tplc="08CCFDAA">
      <w:start w:val="1"/>
      <w:numFmt w:val="decimal"/>
      <w:lvlText w:val="%1."/>
      <w:lvlJc w:val="left"/>
      <w:pPr>
        <w:ind w:left="360" w:hanging="360"/>
      </w:pPr>
    </w:lvl>
    <w:lvl w:ilvl="1" w:tplc="13A030D2">
      <w:start w:val="1"/>
      <w:numFmt w:val="lowerLetter"/>
      <w:lvlText w:val="%2."/>
      <w:lvlJc w:val="left"/>
      <w:pPr>
        <w:ind w:left="1080" w:hanging="360"/>
      </w:pPr>
    </w:lvl>
    <w:lvl w:ilvl="2" w:tplc="3AF2E126">
      <w:start w:val="1"/>
      <w:numFmt w:val="lowerRoman"/>
      <w:lvlText w:val="%3."/>
      <w:lvlJc w:val="right"/>
      <w:pPr>
        <w:ind w:left="1800" w:hanging="180"/>
      </w:pPr>
    </w:lvl>
    <w:lvl w:ilvl="3" w:tplc="09649886">
      <w:start w:val="1"/>
      <w:numFmt w:val="decimal"/>
      <w:lvlText w:val="%4."/>
      <w:lvlJc w:val="left"/>
      <w:pPr>
        <w:ind w:left="2520" w:hanging="360"/>
      </w:pPr>
    </w:lvl>
    <w:lvl w:ilvl="4" w:tplc="CED8E434">
      <w:start w:val="1"/>
      <w:numFmt w:val="lowerLetter"/>
      <w:lvlText w:val="%5."/>
      <w:lvlJc w:val="left"/>
      <w:pPr>
        <w:ind w:left="3240" w:hanging="360"/>
      </w:pPr>
    </w:lvl>
    <w:lvl w:ilvl="5" w:tplc="31EA2766">
      <w:start w:val="1"/>
      <w:numFmt w:val="lowerRoman"/>
      <w:lvlText w:val="%6."/>
      <w:lvlJc w:val="right"/>
      <w:pPr>
        <w:ind w:left="3960" w:hanging="180"/>
      </w:pPr>
    </w:lvl>
    <w:lvl w:ilvl="6" w:tplc="D58AC426">
      <w:start w:val="1"/>
      <w:numFmt w:val="decimal"/>
      <w:lvlText w:val="%7."/>
      <w:lvlJc w:val="left"/>
      <w:pPr>
        <w:ind w:left="4680" w:hanging="360"/>
      </w:pPr>
    </w:lvl>
    <w:lvl w:ilvl="7" w:tplc="89ACEF9C">
      <w:start w:val="1"/>
      <w:numFmt w:val="lowerLetter"/>
      <w:lvlText w:val="%8."/>
      <w:lvlJc w:val="left"/>
      <w:pPr>
        <w:ind w:left="5400" w:hanging="360"/>
      </w:pPr>
    </w:lvl>
    <w:lvl w:ilvl="8" w:tplc="BDA4D38C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E466DB0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3041CECC"/>
    <w:multiLevelType w:val="hybridMultilevel"/>
    <w:tmpl w:val="FE943848"/>
    <w:lvl w:ilvl="0" w:tplc="882C822E">
      <w:start w:val="1"/>
      <w:numFmt w:val="decimal"/>
      <w:lvlText w:val="%1."/>
      <w:lvlJc w:val="left"/>
      <w:pPr>
        <w:ind w:left="720" w:hanging="360"/>
      </w:pPr>
    </w:lvl>
    <w:lvl w:ilvl="1" w:tplc="97B0C0BE">
      <w:start w:val="1"/>
      <w:numFmt w:val="lowerLetter"/>
      <w:lvlText w:val="%2."/>
      <w:lvlJc w:val="left"/>
      <w:pPr>
        <w:ind w:left="1440" w:hanging="360"/>
      </w:pPr>
    </w:lvl>
    <w:lvl w:ilvl="2" w:tplc="E6060706">
      <w:start w:val="1"/>
      <w:numFmt w:val="lowerRoman"/>
      <w:lvlText w:val="%3."/>
      <w:lvlJc w:val="right"/>
      <w:pPr>
        <w:ind w:left="2160" w:hanging="180"/>
      </w:pPr>
    </w:lvl>
    <w:lvl w:ilvl="3" w:tplc="D59AF08C">
      <w:start w:val="1"/>
      <w:numFmt w:val="decimal"/>
      <w:lvlText w:val="%4."/>
      <w:lvlJc w:val="left"/>
      <w:pPr>
        <w:ind w:left="2880" w:hanging="360"/>
      </w:pPr>
    </w:lvl>
    <w:lvl w:ilvl="4" w:tplc="B71E9740">
      <w:start w:val="1"/>
      <w:numFmt w:val="lowerLetter"/>
      <w:lvlText w:val="%5."/>
      <w:lvlJc w:val="left"/>
      <w:pPr>
        <w:ind w:left="3600" w:hanging="360"/>
      </w:pPr>
    </w:lvl>
    <w:lvl w:ilvl="5" w:tplc="F6247498">
      <w:start w:val="1"/>
      <w:numFmt w:val="lowerRoman"/>
      <w:lvlText w:val="%6."/>
      <w:lvlJc w:val="right"/>
      <w:pPr>
        <w:ind w:left="4320" w:hanging="180"/>
      </w:pPr>
    </w:lvl>
    <w:lvl w:ilvl="6" w:tplc="7F6264B0">
      <w:start w:val="1"/>
      <w:numFmt w:val="decimal"/>
      <w:lvlText w:val="%7."/>
      <w:lvlJc w:val="left"/>
      <w:pPr>
        <w:ind w:left="5040" w:hanging="360"/>
      </w:pPr>
    </w:lvl>
    <w:lvl w:ilvl="7" w:tplc="4E882F5A">
      <w:start w:val="1"/>
      <w:numFmt w:val="lowerLetter"/>
      <w:lvlText w:val="%8."/>
      <w:lvlJc w:val="left"/>
      <w:pPr>
        <w:ind w:left="5760" w:hanging="360"/>
      </w:pPr>
    </w:lvl>
    <w:lvl w:ilvl="8" w:tplc="1E506A56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E26755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3270258D"/>
    <w:multiLevelType w:val="hybridMultilevel"/>
    <w:tmpl w:val="A26C921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3D771D8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3568C20F"/>
    <w:multiLevelType w:val="hybridMultilevel"/>
    <w:tmpl w:val="FFFFFFFF"/>
    <w:lvl w:ilvl="0" w:tplc="C598CB9C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BD224C2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9BC57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DF85E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FFAF07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344D7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CCEC3A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522F1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79CC94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DA0A2E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36EC3A44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3ECC4D5C"/>
    <w:multiLevelType w:val="hybridMultilevel"/>
    <w:tmpl w:val="0ED2F272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0DD31E7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41B57E51"/>
    <w:multiLevelType w:val="hybridMultilevel"/>
    <w:tmpl w:val="FFFFFFFF"/>
    <w:lvl w:ilvl="0" w:tplc="16CC1378">
      <w:start w:val="1"/>
      <w:numFmt w:val="decimal"/>
      <w:lvlText w:val="%1."/>
      <w:lvlJc w:val="left"/>
      <w:pPr>
        <w:ind w:left="360" w:hanging="360"/>
      </w:pPr>
    </w:lvl>
    <w:lvl w:ilvl="1" w:tplc="59ACB40A">
      <w:start w:val="1"/>
      <w:numFmt w:val="lowerLetter"/>
      <w:lvlText w:val="%2."/>
      <w:lvlJc w:val="left"/>
      <w:pPr>
        <w:ind w:left="1080" w:hanging="360"/>
      </w:pPr>
    </w:lvl>
    <w:lvl w:ilvl="2" w:tplc="86AACABE">
      <w:start w:val="1"/>
      <w:numFmt w:val="lowerRoman"/>
      <w:lvlText w:val="%3."/>
      <w:lvlJc w:val="right"/>
      <w:pPr>
        <w:ind w:left="1800" w:hanging="180"/>
      </w:pPr>
    </w:lvl>
    <w:lvl w:ilvl="3" w:tplc="831AF3EA">
      <w:start w:val="1"/>
      <w:numFmt w:val="decimal"/>
      <w:lvlText w:val="%4."/>
      <w:lvlJc w:val="left"/>
      <w:pPr>
        <w:ind w:left="2520" w:hanging="360"/>
      </w:pPr>
    </w:lvl>
    <w:lvl w:ilvl="4" w:tplc="EBD29B74">
      <w:start w:val="1"/>
      <w:numFmt w:val="lowerLetter"/>
      <w:lvlText w:val="%5."/>
      <w:lvlJc w:val="left"/>
      <w:pPr>
        <w:ind w:left="3240" w:hanging="360"/>
      </w:pPr>
    </w:lvl>
    <w:lvl w:ilvl="5" w:tplc="58A41340">
      <w:start w:val="1"/>
      <w:numFmt w:val="lowerRoman"/>
      <w:lvlText w:val="%6."/>
      <w:lvlJc w:val="right"/>
      <w:pPr>
        <w:ind w:left="3960" w:hanging="180"/>
      </w:pPr>
    </w:lvl>
    <w:lvl w:ilvl="6" w:tplc="FDAC5676">
      <w:start w:val="1"/>
      <w:numFmt w:val="decimal"/>
      <w:lvlText w:val="%7."/>
      <w:lvlJc w:val="left"/>
      <w:pPr>
        <w:ind w:left="4680" w:hanging="360"/>
      </w:pPr>
    </w:lvl>
    <w:lvl w:ilvl="7" w:tplc="3E66607A">
      <w:start w:val="1"/>
      <w:numFmt w:val="lowerLetter"/>
      <w:lvlText w:val="%8."/>
      <w:lvlJc w:val="left"/>
      <w:pPr>
        <w:ind w:left="5400" w:hanging="360"/>
      </w:pPr>
    </w:lvl>
    <w:lvl w:ilvl="8" w:tplc="B1F6961E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25169E2"/>
    <w:multiLevelType w:val="hybridMultilevel"/>
    <w:tmpl w:val="FFFFFFFF"/>
    <w:lvl w:ilvl="0" w:tplc="9918A5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3D4A7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87E91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2FA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BC0B56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B70102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F0C8C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342243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AF2073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25449B3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42DEF64F"/>
    <w:multiLevelType w:val="hybridMultilevel"/>
    <w:tmpl w:val="FFFFFFFF"/>
    <w:lvl w:ilvl="0" w:tplc="C7A0C7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2BE67A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2EAE6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350D12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D784DF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CA02AF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14202C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A36793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0AAF1E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4DC5BED"/>
    <w:multiLevelType w:val="hybridMultilevel"/>
    <w:tmpl w:val="FFFFFFFF"/>
    <w:lvl w:ilvl="0" w:tplc="0E645D06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38C097D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32448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AA44A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5E3D1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AB2A4E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2627FE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678823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8C8FC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5213A10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47500A21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486CCCF1"/>
    <w:multiLevelType w:val="hybridMultilevel"/>
    <w:tmpl w:val="FFFFFFFF"/>
    <w:lvl w:ilvl="0" w:tplc="6D8607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A6A83D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462C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E679B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9AC896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E26A2B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6B4777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344613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F5AC65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B3D14D2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4C6165C8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4ED79130"/>
    <w:multiLevelType w:val="hybridMultilevel"/>
    <w:tmpl w:val="FFFFFFFF"/>
    <w:lvl w:ilvl="0" w:tplc="C7689AC6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269EC4D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CE052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1E803F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7436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518D3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E2532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BF8961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7942CB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FBD54A4"/>
    <w:multiLevelType w:val="hybridMultilevel"/>
    <w:tmpl w:val="AD0EA42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53F65EB3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56617D7D"/>
    <w:multiLevelType w:val="hybridMultilevel"/>
    <w:tmpl w:val="FFFFFFFF"/>
    <w:lvl w:ilvl="0" w:tplc="A560DB7A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6F2A30D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F7E56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572D62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E98F03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8C8CDC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D3C0FA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2E470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302AF8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6CB8A94"/>
    <w:multiLevelType w:val="hybridMultilevel"/>
    <w:tmpl w:val="FFFFFFFF"/>
    <w:lvl w:ilvl="0" w:tplc="CB144F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3C8AA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AB285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60C8BB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6507DA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A54EFC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994D8E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D7C6A5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5683A6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7291B0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 w15:restartNumberingAfterBreak="0">
    <w:nsid w:val="59C0B67F"/>
    <w:multiLevelType w:val="hybridMultilevel"/>
    <w:tmpl w:val="6B5E81E8"/>
    <w:lvl w:ilvl="0" w:tplc="1E84F8F6">
      <w:start w:val="1"/>
      <w:numFmt w:val="decimal"/>
      <w:lvlText w:val="%1."/>
      <w:lvlJc w:val="left"/>
      <w:pPr>
        <w:ind w:left="720" w:hanging="360"/>
      </w:pPr>
    </w:lvl>
    <w:lvl w:ilvl="1" w:tplc="A4B06CF8">
      <w:start w:val="1"/>
      <w:numFmt w:val="lowerLetter"/>
      <w:lvlText w:val="%2."/>
      <w:lvlJc w:val="left"/>
      <w:pPr>
        <w:ind w:left="1440" w:hanging="360"/>
      </w:pPr>
    </w:lvl>
    <w:lvl w:ilvl="2" w:tplc="E436B2C6">
      <w:start w:val="1"/>
      <w:numFmt w:val="lowerRoman"/>
      <w:lvlText w:val="%3."/>
      <w:lvlJc w:val="right"/>
      <w:pPr>
        <w:ind w:left="2160" w:hanging="180"/>
      </w:pPr>
    </w:lvl>
    <w:lvl w:ilvl="3" w:tplc="EBEAFE6A">
      <w:start w:val="1"/>
      <w:numFmt w:val="decimal"/>
      <w:lvlText w:val="%4."/>
      <w:lvlJc w:val="left"/>
      <w:pPr>
        <w:ind w:left="2880" w:hanging="360"/>
      </w:pPr>
    </w:lvl>
    <w:lvl w:ilvl="4" w:tplc="BD6A08F6">
      <w:start w:val="1"/>
      <w:numFmt w:val="lowerLetter"/>
      <w:lvlText w:val="%5."/>
      <w:lvlJc w:val="left"/>
      <w:pPr>
        <w:ind w:left="3600" w:hanging="360"/>
      </w:pPr>
    </w:lvl>
    <w:lvl w:ilvl="5" w:tplc="26088E78">
      <w:start w:val="1"/>
      <w:numFmt w:val="lowerRoman"/>
      <w:lvlText w:val="%6."/>
      <w:lvlJc w:val="right"/>
      <w:pPr>
        <w:ind w:left="4320" w:hanging="180"/>
      </w:pPr>
    </w:lvl>
    <w:lvl w:ilvl="6" w:tplc="18143CEC">
      <w:start w:val="1"/>
      <w:numFmt w:val="decimal"/>
      <w:lvlText w:val="%7."/>
      <w:lvlJc w:val="left"/>
      <w:pPr>
        <w:ind w:left="5040" w:hanging="360"/>
      </w:pPr>
    </w:lvl>
    <w:lvl w:ilvl="7" w:tplc="81028A80">
      <w:start w:val="1"/>
      <w:numFmt w:val="lowerLetter"/>
      <w:lvlText w:val="%8."/>
      <w:lvlJc w:val="left"/>
      <w:pPr>
        <w:ind w:left="5760" w:hanging="360"/>
      </w:pPr>
    </w:lvl>
    <w:lvl w:ilvl="8" w:tplc="E2CA0116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C1963D3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 w15:restartNumberingAfterBreak="0">
    <w:nsid w:val="5E00035A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 w15:restartNumberingAfterBreak="0">
    <w:nsid w:val="5E5646A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 w15:restartNumberingAfterBreak="0">
    <w:nsid w:val="5ED151A5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6" w15:restartNumberingAfterBreak="0">
    <w:nsid w:val="60352625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 w15:restartNumberingAfterBreak="0">
    <w:nsid w:val="6BBAE00E"/>
    <w:multiLevelType w:val="hybridMultilevel"/>
    <w:tmpl w:val="FFFFFFFF"/>
    <w:lvl w:ilvl="0" w:tplc="0010E3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8E0BFC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228CB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640E09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F7A0D1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5C0F7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57C56C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9E4610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C7A50E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CE014B7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9" w15:restartNumberingAfterBreak="0">
    <w:nsid w:val="6EA7451B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0" w15:restartNumberingAfterBreak="0">
    <w:nsid w:val="71F806DD"/>
    <w:multiLevelType w:val="multilevel"/>
    <w:tmpl w:val="8EAAA3B4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1" w15:restartNumberingAfterBreak="0">
    <w:nsid w:val="74133ECC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2" w15:restartNumberingAfterBreak="0">
    <w:nsid w:val="756F6D79"/>
    <w:multiLevelType w:val="hybridMultilevel"/>
    <w:tmpl w:val="FFFFFFFF"/>
    <w:lvl w:ilvl="0" w:tplc="DB18D1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64C87C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71625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89AE72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10637A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6C6BD8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A6CAF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309D6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D0063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75DB171A"/>
    <w:multiLevelType w:val="multilevel"/>
    <w:tmpl w:val="0405001F"/>
    <w:numStyleLink w:val="Pedpisy97"/>
  </w:abstractNum>
  <w:abstractNum w:abstractNumId="54" w15:restartNumberingAfterBreak="0">
    <w:nsid w:val="787D1345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5" w15:restartNumberingAfterBreak="0">
    <w:nsid w:val="78924FC7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6" w15:restartNumberingAfterBreak="0">
    <w:nsid w:val="7A364EF3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7" w15:restartNumberingAfterBreak="0">
    <w:nsid w:val="7A8508B4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8" w15:restartNumberingAfterBreak="0">
    <w:nsid w:val="7C4F2F5E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9" w15:restartNumberingAfterBreak="0">
    <w:nsid w:val="7FA36A67"/>
    <w:multiLevelType w:val="hybridMultilevel"/>
    <w:tmpl w:val="7B8C107C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2"/>
  </w:num>
  <w:num w:numId="3">
    <w:abstractNumId w:val="20"/>
  </w:num>
  <w:num w:numId="4">
    <w:abstractNumId w:val="39"/>
  </w:num>
  <w:num w:numId="5">
    <w:abstractNumId w:val="9"/>
  </w:num>
  <w:num w:numId="6">
    <w:abstractNumId w:val="10"/>
  </w:num>
  <w:num w:numId="7">
    <w:abstractNumId w:val="35"/>
  </w:num>
  <w:num w:numId="8">
    <w:abstractNumId w:val="38"/>
  </w:num>
  <w:num w:numId="9">
    <w:abstractNumId w:val="32"/>
  </w:num>
  <w:num w:numId="10">
    <w:abstractNumId w:val="26"/>
  </w:num>
  <w:num w:numId="11">
    <w:abstractNumId w:val="28"/>
  </w:num>
  <w:num w:numId="12">
    <w:abstractNumId w:val="6"/>
  </w:num>
  <w:num w:numId="13">
    <w:abstractNumId w:val="47"/>
  </w:num>
  <w:num w:numId="14">
    <w:abstractNumId w:val="29"/>
  </w:num>
  <w:num w:numId="15">
    <w:abstractNumId w:val="14"/>
  </w:num>
  <w:num w:numId="16">
    <w:abstractNumId w:val="25"/>
  </w:num>
  <w:num w:numId="17">
    <w:abstractNumId w:val="41"/>
  </w:num>
  <w:num w:numId="18">
    <w:abstractNumId w:val="16"/>
  </w:num>
  <w:num w:numId="19">
    <w:abstractNumId w:val="52"/>
  </w:num>
  <w:num w:numId="20">
    <w:abstractNumId w:val="13"/>
  </w:num>
  <w:num w:numId="21">
    <w:abstractNumId w:val="58"/>
  </w:num>
  <w:num w:numId="22">
    <w:abstractNumId w:val="30"/>
  </w:num>
  <w:num w:numId="23">
    <w:abstractNumId w:val="2"/>
  </w:num>
  <w:num w:numId="24">
    <w:abstractNumId w:val="3"/>
  </w:num>
  <w:num w:numId="25">
    <w:abstractNumId w:val="43"/>
  </w:num>
  <w:num w:numId="26">
    <w:abstractNumId w:val="8"/>
  </w:num>
  <w:num w:numId="27">
    <w:abstractNumId w:val="55"/>
  </w:num>
  <w:num w:numId="28">
    <w:abstractNumId w:val="37"/>
  </w:num>
  <w:num w:numId="29">
    <w:abstractNumId w:val="21"/>
  </w:num>
  <w:num w:numId="30">
    <w:abstractNumId w:val="45"/>
  </w:num>
  <w:num w:numId="31">
    <w:abstractNumId w:val="57"/>
  </w:num>
  <w:num w:numId="32">
    <w:abstractNumId w:val="56"/>
  </w:num>
  <w:num w:numId="33">
    <w:abstractNumId w:val="24"/>
  </w:num>
  <w:num w:numId="34">
    <w:abstractNumId w:val="15"/>
  </w:num>
  <w:num w:numId="35">
    <w:abstractNumId w:val="44"/>
  </w:num>
  <w:num w:numId="36">
    <w:abstractNumId w:val="1"/>
  </w:num>
  <w:num w:numId="37">
    <w:abstractNumId w:val="34"/>
  </w:num>
  <w:num w:numId="38">
    <w:abstractNumId w:val="51"/>
  </w:num>
  <w:num w:numId="39">
    <w:abstractNumId w:val="27"/>
  </w:num>
  <w:num w:numId="40">
    <w:abstractNumId w:val="31"/>
  </w:num>
  <w:num w:numId="41">
    <w:abstractNumId w:val="49"/>
  </w:num>
  <w:num w:numId="42">
    <w:abstractNumId w:val="54"/>
  </w:num>
  <w:num w:numId="43">
    <w:abstractNumId w:val="17"/>
  </w:num>
  <w:num w:numId="44">
    <w:abstractNumId w:val="46"/>
  </w:num>
  <w:num w:numId="45">
    <w:abstractNumId w:val="40"/>
  </w:num>
  <w:num w:numId="46">
    <w:abstractNumId w:val="5"/>
  </w:num>
  <w:num w:numId="47">
    <w:abstractNumId w:val="42"/>
  </w:num>
  <w:num w:numId="48">
    <w:abstractNumId w:val="50"/>
  </w:num>
  <w:num w:numId="49">
    <w:abstractNumId w:val="22"/>
  </w:num>
  <w:num w:numId="50">
    <w:abstractNumId w:val="19"/>
  </w:num>
  <w:num w:numId="51">
    <w:abstractNumId w:val="7"/>
  </w:num>
  <w:num w:numId="52">
    <w:abstractNumId w:val="33"/>
  </w:num>
  <w:num w:numId="53">
    <w:abstractNumId w:val="48"/>
  </w:num>
  <w:num w:numId="54">
    <w:abstractNumId w:val="23"/>
  </w:num>
  <w:num w:numId="55">
    <w:abstractNumId w:val="59"/>
  </w:num>
  <w:num w:numId="56">
    <w:abstractNumId w:val="11"/>
  </w:num>
  <w:num w:numId="57">
    <w:abstractNumId w:val="4"/>
  </w:num>
  <w:num w:numId="58">
    <w:abstractNumId w:val="36"/>
  </w:num>
  <w:num w:numId="59">
    <w:abstractNumId w:val="18"/>
  </w:num>
  <w:num w:numId="60">
    <w:abstractNumId w:val="53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consecutiveHyphenLimit w:val="2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38D"/>
    <w:rsid w:val="000001C1"/>
    <w:rsid w:val="000011B3"/>
    <w:rsid w:val="00001A28"/>
    <w:rsid w:val="000030EB"/>
    <w:rsid w:val="000031E7"/>
    <w:rsid w:val="000047AF"/>
    <w:rsid w:val="00005EB0"/>
    <w:rsid w:val="00006AD4"/>
    <w:rsid w:val="00010D01"/>
    <w:rsid w:val="00011179"/>
    <w:rsid w:val="00012D45"/>
    <w:rsid w:val="00012D70"/>
    <w:rsid w:val="000136D3"/>
    <w:rsid w:val="00016A4B"/>
    <w:rsid w:val="0001756A"/>
    <w:rsid w:val="00017903"/>
    <w:rsid w:val="00017FDF"/>
    <w:rsid w:val="0002125F"/>
    <w:rsid w:val="00023603"/>
    <w:rsid w:val="00023B5B"/>
    <w:rsid w:val="0002448B"/>
    <w:rsid w:val="00024581"/>
    <w:rsid w:val="00024993"/>
    <w:rsid w:val="00025110"/>
    <w:rsid w:val="00025458"/>
    <w:rsid w:val="000254A1"/>
    <w:rsid w:val="0002603D"/>
    <w:rsid w:val="00027C70"/>
    <w:rsid w:val="000312B5"/>
    <w:rsid w:val="000323B8"/>
    <w:rsid w:val="0003427F"/>
    <w:rsid w:val="00034D8B"/>
    <w:rsid w:val="00036617"/>
    <w:rsid w:val="00036E21"/>
    <w:rsid w:val="00037E1C"/>
    <w:rsid w:val="000419D6"/>
    <w:rsid w:val="0004237F"/>
    <w:rsid w:val="00044AAC"/>
    <w:rsid w:val="000457F5"/>
    <w:rsid w:val="00050D4E"/>
    <w:rsid w:val="00051338"/>
    <w:rsid w:val="0005157F"/>
    <w:rsid w:val="00052B7A"/>
    <w:rsid w:val="00053220"/>
    <w:rsid w:val="00054923"/>
    <w:rsid w:val="000557AD"/>
    <w:rsid w:val="00055999"/>
    <w:rsid w:val="0006074F"/>
    <w:rsid w:val="00062A62"/>
    <w:rsid w:val="00062DFB"/>
    <w:rsid w:val="00063432"/>
    <w:rsid w:val="00063C31"/>
    <w:rsid w:val="00063C35"/>
    <w:rsid w:val="00065E2D"/>
    <w:rsid w:val="000666FC"/>
    <w:rsid w:val="00067D9E"/>
    <w:rsid w:val="00067E9B"/>
    <w:rsid w:val="00070029"/>
    <w:rsid w:val="00070EAA"/>
    <w:rsid w:val="00071194"/>
    <w:rsid w:val="0007254A"/>
    <w:rsid w:val="00072790"/>
    <w:rsid w:val="00072B41"/>
    <w:rsid w:val="000744AA"/>
    <w:rsid w:val="00080291"/>
    <w:rsid w:val="00080E82"/>
    <w:rsid w:val="00081511"/>
    <w:rsid w:val="00081E2C"/>
    <w:rsid w:val="00083AD4"/>
    <w:rsid w:val="00086D55"/>
    <w:rsid w:val="00087742"/>
    <w:rsid w:val="00091619"/>
    <w:rsid w:val="0009183E"/>
    <w:rsid w:val="0009260E"/>
    <w:rsid w:val="000941C6"/>
    <w:rsid w:val="00094DC4"/>
    <w:rsid w:val="00094E08"/>
    <w:rsid w:val="000A0232"/>
    <w:rsid w:val="000A2D4C"/>
    <w:rsid w:val="000A3A2D"/>
    <w:rsid w:val="000A49D7"/>
    <w:rsid w:val="000A4B64"/>
    <w:rsid w:val="000A5453"/>
    <w:rsid w:val="000A60A8"/>
    <w:rsid w:val="000A7111"/>
    <w:rsid w:val="000A7C42"/>
    <w:rsid w:val="000A7EC2"/>
    <w:rsid w:val="000B014D"/>
    <w:rsid w:val="000B23B0"/>
    <w:rsid w:val="000B25A9"/>
    <w:rsid w:val="000B3137"/>
    <w:rsid w:val="000B3CC9"/>
    <w:rsid w:val="000B517C"/>
    <w:rsid w:val="000B619F"/>
    <w:rsid w:val="000C11B5"/>
    <w:rsid w:val="000C33A2"/>
    <w:rsid w:val="000C3446"/>
    <w:rsid w:val="000C5D05"/>
    <w:rsid w:val="000C65E3"/>
    <w:rsid w:val="000C6809"/>
    <w:rsid w:val="000C78AB"/>
    <w:rsid w:val="000C79AE"/>
    <w:rsid w:val="000D09DD"/>
    <w:rsid w:val="000D0AC7"/>
    <w:rsid w:val="000D104D"/>
    <w:rsid w:val="000D124A"/>
    <w:rsid w:val="000D189F"/>
    <w:rsid w:val="000D20E3"/>
    <w:rsid w:val="000D26CA"/>
    <w:rsid w:val="000D396C"/>
    <w:rsid w:val="000D4AF3"/>
    <w:rsid w:val="000D4AF4"/>
    <w:rsid w:val="000D5BAA"/>
    <w:rsid w:val="000D725C"/>
    <w:rsid w:val="000D74BD"/>
    <w:rsid w:val="000D7527"/>
    <w:rsid w:val="000E021C"/>
    <w:rsid w:val="000E34D8"/>
    <w:rsid w:val="000E4C22"/>
    <w:rsid w:val="000E5740"/>
    <w:rsid w:val="000E5F1B"/>
    <w:rsid w:val="000E60EE"/>
    <w:rsid w:val="000E702A"/>
    <w:rsid w:val="000F0C80"/>
    <w:rsid w:val="000F142C"/>
    <w:rsid w:val="000F1B1C"/>
    <w:rsid w:val="000F4F3D"/>
    <w:rsid w:val="0010024A"/>
    <w:rsid w:val="00100CC2"/>
    <w:rsid w:val="00102B2C"/>
    <w:rsid w:val="00106B14"/>
    <w:rsid w:val="00107113"/>
    <w:rsid w:val="0011097E"/>
    <w:rsid w:val="0011122D"/>
    <w:rsid w:val="0011182A"/>
    <w:rsid w:val="00113024"/>
    <w:rsid w:val="0011349D"/>
    <w:rsid w:val="0011356E"/>
    <w:rsid w:val="00113F7A"/>
    <w:rsid w:val="00115CDD"/>
    <w:rsid w:val="001169F4"/>
    <w:rsid w:val="0011A685"/>
    <w:rsid w:val="00123B28"/>
    <w:rsid w:val="0012479C"/>
    <w:rsid w:val="001250BC"/>
    <w:rsid w:val="0012602E"/>
    <w:rsid w:val="00130A18"/>
    <w:rsid w:val="00131D48"/>
    <w:rsid w:val="00134523"/>
    <w:rsid w:val="00134943"/>
    <w:rsid w:val="001354D1"/>
    <w:rsid w:val="00135576"/>
    <w:rsid w:val="001371E5"/>
    <w:rsid w:val="001409FA"/>
    <w:rsid w:val="00140A2C"/>
    <w:rsid w:val="001415B1"/>
    <w:rsid w:val="0014272C"/>
    <w:rsid w:val="001431E8"/>
    <w:rsid w:val="0014387A"/>
    <w:rsid w:val="00145035"/>
    <w:rsid w:val="001500BA"/>
    <w:rsid w:val="001503A9"/>
    <w:rsid w:val="001505C0"/>
    <w:rsid w:val="00151FAA"/>
    <w:rsid w:val="0015203B"/>
    <w:rsid w:val="001527A4"/>
    <w:rsid w:val="001530F9"/>
    <w:rsid w:val="0015334C"/>
    <w:rsid w:val="00153D32"/>
    <w:rsid w:val="00154696"/>
    <w:rsid w:val="001605F2"/>
    <w:rsid w:val="001617A9"/>
    <w:rsid w:val="00165285"/>
    <w:rsid w:val="0016662E"/>
    <w:rsid w:val="001667C7"/>
    <w:rsid w:val="001675DB"/>
    <w:rsid w:val="00167846"/>
    <w:rsid w:val="00167E6C"/>
    <w:rsid w:val="0017045C"/>
    <w:rsid w:val="001704BD"/>
    <w:rsid w:val="00171097"/>
    <w:rsid w:val="00173276"/>
    <w:rsid w:val="0017381D"/>
    <w:rsid w:val="00173D1B"/>
    <w:rsid w:val="0017673D"/>
    <w:rsid w:val="00180C31"/>
    <w:rsid w:val="00180FE2"/>
    <w:rsid w:val="001814DC"/>
    <w:rsid w:val="001819A4"/>
    <w:rsid w:val="00181BA9"/>
    <w:rsid w:val="0018243D"/>
    <w:rsid w:val="0018251F"/>
    <w:rsid w:val="0018269E"/>
    <w:rsid w:val="00182A9F"/>
    <w:rsid w:val="00182C87"/>
    <w:rsid w:val="0018320C"/>
    <w:rsid w:val="00183211"/>
    <w:rsid w:val="00185FF2"/>
    <w:rsid w:val="001909E3"/>
    <w:rsid w:val="00190EBF"/>
    <w:rsid w:val="00191E59"/>
    <w:rsid w:val="00192CC5"/>
    <w:rsid w:val="00193DC1"/>
    <w:rsid w:val="001958B8"/>
    <w:rsid w:val="0019605C"/>
    <w:rsid w:val="00196732"/>
    <w:rsid w:val="00196A31"/>
    <w:rsid w:val="001A1F32"/>
    <w:rsid w:val="001A2243"/>
    <w:rsid w:val="001A257B"/>
    <w:rsid w:val="001A2E37"/>
    <w:rsid w:val="001A4B9C"/>
    <w:rsid w:val="001A4BC7"/>
    <w:rsid w:val="001A511C"/>
    <w:rsid w:val="001A5179"/>
    <w:rsid w:val="001A5995"/>
    <w:rsid w:val="001A6435"/>
    <w:rsid w:val="001B0956"/>
    <w:rsid w:val="001B1454"/>
    <w:rsid w:val="001B318C"/>
    <w:rsid w:val="001B4C4E"/>
    <w:rsid w:val="001B509C"/>
    <w:rsid w:val="001C0382"/>
    <w:rsid w:val="001C1FEB"/>
    <w:rsid w:val="001C3D64"/>
    <w:rsid w:val="001C4CA1"/>
    <w:rsid w:val="001C6DAC"/>
    <w:rsid w:val="001C6F51"/>
    <w:rsid w:val="001D3D40"/>
    <w:rsid w:val="001D600A"/>
    <w:rsid w:val="001D6879"/>
    <w:rsid w:val="001D6DDC"/>
    <w:rsid w:val="001D6FBB"/>
    <w:rsid w:val="001D82DE"/>
    <w:rsid w:val="001E042B"/>
    <w:rsid w:val="001E1FDD"/>
    <w:rsid w:val="001E216D"/>
    <w:rsid w:val="001E2FA3"/>
    <w:rsid w:val="001E3B05"/>
    <w:rsid w:val="001E4216"/>
    <w:rsid w:val="001E576C"/>
    <w:rsid w:val="001E6C4E"/>
    <w:rsid w:val="001E75C4"/>
    <w:rsid w:val="001E7CB1"/>
    <w:rsid w:val="001E7CE1"/>
    <w:rsid w:val="001F0502"/>
    <w:rsid w:val="001F1095"/>
    <w:rsid w:val="001F2836"/>
    <w:rsid w:val="001F31E1"/>
    <w:rsid w:val="001F4930"/>
    <w:rsid w:val="001F4DE9"/>
    <w:rsid w:val="001F5064"/>
    <w:rsid w:val="001F50B2"/>
    <w:rsid w:val="001F5326"/>
    <w:rsid w:val="001F59DE"/>
    <w:rsid w:val="001F64D7"/>
    <w:rsid w:val="001F6DD2"/>
    <w:rsid w:val="00200A33"/>
    <w:rsid w:val="00202530"/>
    <w:rsid w:val="00203ECE"/>
    <w:rsid w:val="002049AF"/>
    <w:rsid w:val="002059E6"/>
    <w:rsid w:val="00206829"/>
    <w:rsid w:val="0020699C"/>
    <w:rsid w:val="00206B34"/>
    <w:rsid w:val="00207A35"/>
    <w:rsid w:val="00207CC2"/>
    <w:rsid w:val="00210C4F"/>
    <w:rsid w:val="00217E67"/>
    <w:rsid w:val="00220827"/>
    <w:rsid w:val="00221E7F"/>
    <w:rsid w:val="002222FC"/>
    <w:rsid w:val="002227A0"/>
    <w:rsid w:val="00222964"/>
    <w:rsid w:val="00222F13"/>
    <w:rsid w:val="00222F87"/>
    <w:rsid w:val="00223911"/>
    <w:rsid w:val="002242C8"/>
    <w:rsid w:val="00224A52"/>
    <w:rsid w:val="00224D0F"/>
    <w:rsid w:val="00225A4B"/>
    <w:rsid w:val="00226573"/>
    <w:rsid w:val="00227CF2"/>
    <w:rsid w:val="00227D80"/>
    <w:rsid w:val="00230AE4"/>
    <w:rsid w:val="00230D8B"/>
    <w:rsid w:val="002315BE"/>
    <w:rsid w:val="002322AA"/>
    <w:rsid w:val="00233457"/>
    <w:rsid w:val="00235C36"/>
    <w:rsid w:val="00236B31"/>
    <w:rsid w:val="002376AA"/>
    <w:rsid w:val="0023781A"/>
    <w:rsid w:val="002400D2"/>
    <w:rsid w:val="002409AC"/>
    <w:rsid w:val="00241737"/>
    <w:rsid w:val="0024202E"/>
    <w:rsid w:val="002431FD"/>
    <w:rsid w:val="00243BAB"/>
    <w:rsid w:val="00244F6E"/>
    <w:rsid w:val="00247508"/>
    <w:rsid w:val="0024773D"/>
    <w:rsid w:val="002510B3"/>
    <w:rsid w:val="00251A78"/>
    <w:rsid w:val="00251FB9"/>
    <w:rsid w:val="00252FED"/>
    <w:rsid w:val="00253133"/>
    <w:rsid w:val="00253B8E"/>
    <w:rsid w:val="00254056"/>
    <w:rsid w:val="00254609"/>
    <w:rsid w:val="00255C25"/>
    <w:rsid w:val="0025624E"/>
    <w:rsid w:val="0025723B"/>
    <w:rsid w:val="00260997"/>
    <w:rsid w:val="0026144F"/>
    <w:rsid w:val="0026279C"/>
    <w:rsid w:val="00263550"/>
    <w:rsid w:val="00265346"/>
    <w:rsid w:val="002663C3"/>
    <w:rsid w:val="002667A1"/>
    <w:rsid w:val="00270168"/>
    <w:rsid w:val="00270896"/>
    <w:rsid w:val="00271331"/>
    <w:rsid w:val="00273127"/>
    <w:rsid w:val="00274DF5"/>
    <w:rsid w:val="00275924"/>
    <w:rsid w:val="0027613C"/>
    <w:rsid w:val="0027634C"/>
    <w:rsid w:val="00276494"/>
    <w:rsid w:val="0027666D"/>
    <w:rsid w:val="00276979"/>
    <w:rsid w:val="00277599"/>
    <w:rsid w:val="002801E3"/>
    <w:rsid w:val="00280644"/>
    <w:rsid w:val="00280CDE"/>
    <w:rsid w:val="00281495"/>
    <w:rsid w:val="00282C6B"/>
    <w:rsid w:val="00283909"/>
    <w:rsid w:val="00283F13"/>
    <w:rsid w:val="00284196"/>
    <w:rsid w:val="00284A11"/>
    <w:rsid w:val="00284A86"/>
    <w:rsid w:val="00286D9B"/>
    <w:rsid w:val="0029016F"/>
    <w:rsid w:val="00291400"/>
    <w:rsid w:val="002914A9"/>
    <w:rsid w:val="002949EF"/>
    <w:rsid w:val="00295112"/>
    <w:rsid w:val="00295BC7"/>
    <w:rsid w:val="002973D2"/>
    <w:rsid w:val="0029747E"/>
    <w:rsid w:val="002A0034"/>
    <w:rsid w:val="002A1D41"/>
    <w:rsid w:val="002A2476"/>
    <w:rsid w:val="002A2EDD"/>
    <w:rsid w:val="002B09F4"/>
    <w:rsid w:val="002B0DF7"/>
    <w:rsid w:val="002B150B"/>
    <w:rsid w:val="002B3861"/>
    <w:rsid w:val="002B4BB3"/>
    <w:rsid w:val="002B4CE9"/>
    <w:rsid w:val="002B7638"/>
    <w:rsid w:val="002C0514"/>
    <w:rsid w:val="002C0BAF"/>
    <w:rsid w:val="002C28E3"/>
    <w:rsid w:val="002C36AB"/>
    <w:rsid w:val="002C462E"/>
    <w:rsid w:val="002C4EB3"/>
    <w:rsid w:val="002C633B"/>
    <w:rsid w:val="002D01D2"/>
    <w:rsid w:val="002D0801"/>
    <w:rsid w:val="002D0B91"/>
    <w:rsid w:val="002D134B"/>
    <w:rsid w:val="002D2AD7"/>
    <w:rsid w:val="002D2FB7"/>
    <w:rsid w:val="002D3EAE"/>
    <w:rsid w:val="002D4321"/>
    <w:rsid w:val="002D463F"/>
    <w:rsid w:val="002D51DD"/>
    <w:rsid w:val="002D65BB"/>
    <w:rsid w:val="002E0D8D"/>
    <w:rsid w:val="002E1D00"/>
    <w:rsid w:val="002E30B8"/>
    <w:rsid w:val="002E39B0"/>
    <w:rsid w:val="002E5B0D"/>
    <w:rsid w:val="002E6533"/>
    <w:rsid w:val="002E6E9B"/>
    <w:rsid w:val="002E720F"/>
    <w:rsid w:val="002E73A2"/>
    <w:rsid w:val="002F219D"/>
    <w:rsid w:val="002F3775"/>
    <w:rsid w:val="002F467B"/>
    <w:rsid w:val="002F4F39"/>
    <w:rsid w:val="002F685A"/>
    <w:rsid w:val="002F7E28"/>
    <w:rsid w:val="00300BF7"/>
    <w:rsid w:val="00300C36"/>
    <w:rsid w:val="003022D4"/>
    <w:rsid w:val="003027DA"/>
    <w:rsid w:val="00303EEE"/>
    <w:rsid w:val="0030621D"/>
    <w:rsid w:val="00306E0F"/>
    <w:rsid w:val="003102B1"/>
    <w:rsid w:val="0031042C"/>
    <w:rsid w:val="003119C3"/>
    <w:rsid w:val="00311E03"/>
    <w:rsid w:val="00313626"/>
    <w:rsid w:val="00314637"/>
    <w:rsid w:val="0031488F"/>
    <w:rsid w:val="00315187"/>
    <w:rsid w:val="00315E41"/>
    <w:rsid w:val="003173D1"/>
    <w:rsid w:val="00317EE4"/>
    <w:rsid w:val="003205B6"/>
    <w:rsid w:val="0032096B"/>
    <w:rsid w:val="00322BFD"/>
    <w:rsid w:val="00322F35"/>
    <w:rsid w:val="00323BDB"/>
    <w:rsid w:val="003246FC"/>
    <w:rsid w:val="00324936"/>
    <w:rsid w:val="0032777B"/>
    <w:rsid w:val="00330646"/>
    <w:rsid w:val="0033140F"/>
    <w:rsid w:val="003325C8"/>
    <w:rsid w:val="00332A0C"/>
    <w:rsid w:val="00332E50"/>
    <w:rsid w:val="00333292"/>
    <w:rsid w:val="0033351A"/>
    <w:rsid w:val="00333A52"/>
    <w:rsid w:val="00333D7D"/>
    <w:rsid w:val="003354AE"/>
    <w:rsid w:val="00335CEA"/>
    <w:rsid w:val="00335F82"/>
    <w:rsid w:val="003365B7"/>
    <w:rsid w:val="00337442"/>
    <w:rsid w:val="0034192B"/>
    <w:rsid w:val="00342066"/>
    <w:rsid w:val="0034286E"/>
    <w:rsid w:val="003444DC"/>
    <w:rsid w:val="0034464B"/>
    <w:rsid w:val="00344D77"/>
    <w:rsid w:val="0034510D"/>
    <w:rsid w:val="00346B8E"/>
    <w:rsid w:val="00347C01"/>
    <w:rsid w:val="00350E64"/>
    <w:rsid w:val="0035142E"/>
    <w:rsid w:val="003518DB"/>
    <w:rsid w:val="00352453"/>
    <w:rsid w:val="00353136"/>
    <w:rsid w:val="0035320F"/>
    <w:rsid w:val="00353FD3"/>
    <w:rsid w:val="003541A3"/>
    <w:rsid w:val="00354AE9"/>
    <w:rsid w:val="0035546F"/>
    <w:rsid w:val="00355885"/>
    <w:rsid w:val="00356160"/>
    <w:rsid w:val="00357069"/>
    <w:rsid w:val="003570D2"/>
    <w:rsid w:val="00357F96"/>
    <w:rsid w:val="00362DB2"/>
    <w:rsid w:val="0036387B"/>
    <w:rsid w:val="003641C4"/>
    <w:rsid w:val="00364C1C"/>
    <w:rsid w:val="003657F3"/>
    <w:rsid w:val="0036628C"/>
    <w:rsid w:val="00366CB1"/>
    <w:rsid w:val="003702C9"/>
    <w:rsid w:val="003744EC"/>
    <w:rsid w:val="00375107"/>
    <w:rsid w:val="003759A7"/>
    <w:rsid w:val="00377B75"/>
    <w:rsid w:val="00381691"/>
    <w:rsid w:val="00381E18"/>
    <w:rsid w:val="003835FA"/>
    <w:rsid w:val="00383C4F"/>
    <w:rsid w:val="00387C80"/>
    <w:rsid w:val="003900A6"/>
    <w:rsid w:val="0039090F"/>
    <w:rsid w:val="003913B3"/>
    <w:rsid w:val="003926EC"/>
    <w:rsid w:val="0039306F"/>
    <w:rsid w:val="00393E10"/>
    <w:rsid w:val="00395DC7"/>
    <w:rsid w:val="00396027"/>
    <w:rsid w:val="0039623E"/>
    <w:rsid w:val="0039635B"/>
    <w:rsid w:val="0039796D"/>
    <w:rsid w:val="00397AD8"/>
    <w:rsid w:val="00397EA8"/>
    <w:rsid w:val="003A202D"/>
    <w:rsid w:val="003A26ED"/>
    <w:rsid w:val="003A37CB"/>
    <w:rsid w:val="003A3C12"/>
    <w:rsid w:val="003A4369"/>
    <w:rsid w:val="003A6B02"/>
    <w:rsid w:val="003B00F5"/>
    <w:rsid w:val="003B07C1"/>
    <w:rsid w:val="003B10C4"/>
    <w:rsid w:val="003B131C"/>
    <w:rsid w:val="003B1535"/>
    <w:rsid w:val="003B3A0D"/>
    <w:rsid w:val="003B4590"/>
    <w:rsid w:val="003B4C20"/>
    <w:rsid w:val="003B5E18"/>
    <w:rsid w:val="003B6504"/>
    <w:rsid w:val="003B7936"/>
    <w:rsid w:val="003C0842"/>
    <w:rsid w:val="003C0BEB"/>
    <w:rsid w:val="003C13F8"/>
    <w:rsid w:val="003C18C0"/>
    <w:rsid w:val="003C5C7B"/>
    <w:rsid w:val="003C666F"/>
    <w:rsid w:val="003D15A1"/>
    <w:rsid w:val="003D1A91"/>
    <w:rsid w:val="003D354B"/>
    <w:rsid w:val="003D4042"/>
    <w:rsid w:val="003D5122"/>
    <w:rsid w:val="003D53EE"/>
    <w:rsid w:val="003D6F45"/>
    <w:rsid w:val="003D7016"/>
    <w:rsid w:val="003D7767"/>
    <w:rsid w:val="003D7A27"/>
    <w:rsid w:val="003D7ED8"/>
    <w:rsid w:val="003E06F2"/>
    <w:rsid w:val="003E0FE1"/>
    <w:rsid w:val="003E1850"/>
    <w:rsid w:val="003E20DF"/>
    <w:rsid w:val="003E3ABE"/>
    <w:rsid w:val="003E64CE"/>
    <w:rsid w:val="003E760D"/>
    <w:rsid w:val="003E77B6"/>
    <w:rsid w:val="003F1187"/>
    <w:rsid w:val="003F2241"/>
    <w:rsid w:val="003F3897"/>
    <w:rsid w:val="003F3AAF"/>
    <w:rsid w:val="003F4715"/>
    <w:rsid w:val="003F4F2F"/>
    <w:rsid w:val="00401833"/>
    <w:rsid w:val="00401D36"/>
    <w:rsid w:val="00401DBB"/>
    <w:rsid w:val="00402439"/>
    <w:rsid w:val="00402646"/>
    <w:rsid w:val="004034F6"/>
    <w:rsid w:val="00404CBC"/>
    <w:rsid w:val="00404D5E"/>
    <w:rsid w:val="00405211"/>
    <w:rsid w:val="004068EA"/>
    <w:rsid w:val="00406C61"/>
    <w:rsid w:val="00407624"/>
    <w:rsid w:val="00410C8D"/>
    <w:rsid w:val="00411E33"/>
    <w:rsid w:val="0041233C"/>
    <w:rsid w:val="00413F29"/>
    <w:rsid w:val="0041495D"/>
    <w:rsid w:val="00415929"/>
    <w:rsid w:val="004164ED"/>
    <w:rsid w:val="004165DA"/>
    <w:rsid w:val="004167EC"/>
    <w:rsid w:val="00420181"/>
    <w:rsid w:val="0042034B"/>
    <w:rsid w:val="00421219"/>
    <w:rsid w:val="0042169D"/>
    <w:rsid w:val="004225B1"/>
    <w:rsid w:val="004237EB"/>
    <w:rsid w:val="0042385F"/>
    <w:rsid w:val="0042437C"/>
    <w:rsid w:val="00424531"/>
    <w:rsid w:val="004265FD"/>
    <w:rsid w:val="0042666E"/>
    <w:rsid w:val="00426E08"/>
    <w:rsid w:val="004274CB"/>
    <w:rsid w:val="00427AA7"/>
    <w:rsid w:val="00427B3C"/>
    <w:rsid w:val="00430C68"/>
    <w:rsid w:val="0043152C"/>
    <w:rsid w:val="004316A7"/>
    <w:rsid w:val="00433362"/>
    <w:rsid w:val="00433FA4"/>
    <w:rsid w:val="004341E3"/>
    <w:rsid w:val="00436114"/>
    <w:rsid w:val="0043734E"/>
    <w:rsid w:val="00441853"/>
    <w:rsid w:val="00441F7E"/>
    <w:rsid w:val="00442303"/>
    <w:rsid w:val="004423C6"/>
    <w:rsid w:val="00443BAF"/>
    <w:rsid w:val="004444B3"/>
    <w:rsid w:val="004444C9"/>
    <w:rsid w:val="004449B1"/>
    <w:rsid w:val="00444D08"/>
    <w:rsid w:val="00446093"/>
    <w:rsid w:val="0044621F"/>
    <w:rsid w:val="00447CFE"/>
    <w:rsid w:val="004526CC"/>
    <w:rsid w:val="0045468A"/>
    <w:rsid w:val="00454F47"/>
    <w:rsid w:val="004573D0"/>
    <w:rsid w:val="00461381"/>
    <w:rsid w:val="00462F6E"/>
    <w:rsid w:val="00463145"/>
    <w:rsid w:val="00463CDD"/>
    <w:rsid w:val="0046455E"/>
    <w:rsid w:val="004652D9"/>
    <w:rsid w:val="00466FB3"/>
    <w:rsid w:val="00467114"/>
    <w:rsid w:val="00470AD9"/>
    <w:rsid w:val="0047104A"/>
    <w:rsid w:val="00471A6F"/>
    <w:rsid w:val="00471F71"/>
    <w:rsid w:val="004733EF"/>
    <w:rsid w:val="004750F1"/>
    <w:rsid w:val="00480CAD"/>
    <w:rsid w:val="00480E7C"/>
    <w:rsid w:val="00481690"/>
    <w:rsid w:val="00481A4A"/>
    <w:rsid w:val="00484426"/>
    <w:rsid w:val="00484FF0"/>
    <w:rsid w:val="00486961"/>
    <w:rsid w:val="00486C22"/>
    <w:rsid w:val="004873BF"/>
    <w:rsid w:val="00490FBF"/>
    <w:rsid w:val="004910F9"/>
    <w:rsid w:val="0049147F"/>
    <w:rsid w:val="004926A6"/>
    <w:rsid w:val="004937DA"/>
    <w:rsid w:val="004947BE"/>
    <w:rsid w:val="00494818"/>
    <w:rsid w:val="00495F9F"/>
    <w:rsid w:val="004963A8"/>
    <w:rsid w:val="004978DD"/>
    <w:rsid w:val="004A07D1"/>
    <w:rsid w:val="004A17F5"/>
    <w:rsid w:val="004A252A"/>
    <w:rsid w:val="004A310B"/>
    <w:rsid w:val="004A3BCB"/>
    <w:rsid w:val="004A6895"/>
    <w:rsid w:val="004B10ED"/>
    <w:rsid w:val="004B1DFD"/>
    <w:rsid w:val="004B1FDA"/>
    <w:rsid w:val="004B5CAA"/>
    <w:rsid w:val="004B69DC"/>
    <w:rsid w:val="004B7F78"/>
    <w:rsid w:val="004C005B"/>
    <w:rsid w:val="004C2151"/>
    <w:rsid w:val="004C296E"/>
    <w:rsid w:val="004C423D"/>
    <w:rsid w:val="004C487A"/>
    <w:rsid w:val="004C4FD2"/>
    <w:rsid w:val="004C63AD"/>
    <w:rsid w:val="004C7414"/>
    <w:rsid w:val="004C7734"/>
    <w:rsid w:val="004D0AA4"/>
    <w:rsid w:val="004D1866"/>
    <w:rsid w:val="004D1F04"/>
    <w:rsid w:val="004D3A7A"/>
    <w:rsid w:val="004D58B1"/>
    <w:rsid w:val="004D5D27"/>
    <w:rsid w:val="004D61CC"/>
    <w:rsid w:val="004D6642"/>
    <w:rsid w:val="004D6824"/>
    <w:rsid w:val="004E00C7"/>
    <w:rsid w:val="004E04C9"/>
    <w:rsid w:val="004E1224"/>
    <w:rsid w:val="004E1CF2"/>
    <w:rsid w:val="004E2EC7"/>
    <w:rsid w:val="004E2FCF"/>
    <w:rsid w:val="004E3B87"/>
    <w:rsid w:val="004E4A43"/>
    <w:rsid w:val="004E74B2"/>
    <w:rsid w:val="004E74BD"/>
    <w:rsid w:val="004E7809"/>
    <w:rsid w:val="004F058A"/>
    <w:rsid w:val="004F167E"/>
    <w:rsid w:val="004F2831"/>
    <w:rsid w:val="004F69C2"/>
    <w:rsid w:val="004F6D6B"/>
    <w:rsid w:val="00503B09"/>
    <w:rsid w:val="00504AB4"/>
    <w:rsid w:val="00510583"/>
    <w:rsid w:val="00510869"/>
    <w:rsid w:val="00511CCD"/>
    <w:rsid w:val="0051202D"/>
    <w:rsid w:val="00512911"/>
    <w:rsid w:val="00514272"/>
    <w:rsid w:val="00515403"/>
    <w:rsid w:val="0051635D"/>
    <w:rsid w:val="00517A0A"/>
    <w:rsid w:val="0051874D"/>
    <w:rsid w:val="00520B93"/>
    <w:rsid w:val="00523D7E"/>
    <w:rsid w:val="00524276"/>
    <w:rsid w:val="00525125"/>
    <w:rsid w:val="0052542C"/>
    <w:rsid w:val="0052567F"/>
    <w:rsid w:val="00525F8E"/>
    <w:rsid w:val="00526430"/>
    <w:rsid w:val="00530755"/>
    <w:rsid w:val="0053247F"/>
    <w:rsid w:val="005325A8"/>
    <w:rsid w:val="00535BA5"/>
    <w:rsid w:val="00535D0E"/>
    <w:rsid w:val="005376CA"/>
    <w:rsid w:val="005428CB"/>
    <w:rsid w:val="00542DD5"/>
    <w:rsid w:val="00543081"/>
    <w:rsid w:val="00544B2B"/>
    <w:rsid w:val="00544C59"/>
    <w:rsid w:val="005456C4"/>
    <w:rsid w:val="00545B74"/>
    <w:rsid w:val="00550291"/>
    <w:rsid w:val="00550E7D"/>
    <w:rsid w:val="005526FA"/>
    <w:rsid w:val="00552B70"/>
    <w:rsid w:val="00553704"/>
    <w:rsid w:val="00553C47"/>
    <w:rsid w:val="005549CE"/>
    <w:rsid w:val="005552DE"/>
    <w:rsid w:val="00557333"/>
    <w:rsid w:val="00562265"/>
    <w:rsid w:val="00562AC9"/>
    <w:rsid w:val="00563D54"/>
    <w:rsid w:val="00564BD6"/>
    <w:rsid w:val="00564D13"/>
    <w:rsid w:val="00564F4F"/>
    <w:rsid w:val="00565E33"/>
    <w:rsid w:val="00566536"/>
    <w:rsid w:val="00570752"/>
    <w:rsid w:val="00570EAA"/>
    <w:rsid w:val="00572165"/>
    <w:rsid w:val="00574453"/>
    <w:rsid w:val="00576334"/>
    <w:rsid w:val="00577A64"/>
    <w:rsid w:val="00580564"/>
    <w:rsid w:val="00582ACE"/>
    <w:rsid w:val="00582B96"/>
    <w:rsid w:val="005834A6"/>
    <w:rsid w:val="00584476"/>
    <w:rsid w:val="00586EEE"/>
    <w:rsid w:val="005870BD"/>
    <w:rsid w:val="0059058D"/>
    <w:rsid w:val="00593548"/>
    <w:rsid w:val="00594441"/>
    <w:rsid w:val="00594D4A"/>
    <w:rsid w:val="005969ED"/>
    <w:rsid w:val="005973CE"/>
    <w:rsid w:val="00597855"/>
    <w:rsid w:val="005A100B"/>
    <w:rsid w:val="005A33CD"/>
    <w:rsid w:val="005A4DE6"/>
    <w:rsid w:val="005A7B26"/>
    <w:rsid w:val="005A7FC2"/>
    <w:rsid w:val="005B1DA9"/>
    <w:rsid w:val="005B1ECB"/>
    <w:rsid w:val="005B3B9F"/>
    <w:rsid w:val="005B4CAF"/>
    <w:rsid w:val="005B5882"/>
    <w:rsid w:val="005B61F7"/>
    <w:rsid w:val="005B6AF4"/>
    <w:rsid w:val="005C0AF6"/>
    <w:rsid w:val="005C1657"/>
    <w:rsid w:val="005C4820"/>
    <w:rsid w:val="005C67BC"/>
    <w:rsid w:val="005C750E"/>
    <w:rsid w:val="005D167F"/>
    <w:rsid w:val="005D24DC"/>
    <w:rsid w:val="005D251C"/>
    <w:rsid w:val="005D2561"/>
    <w:rsid w:val="005D2E96"/>
    <w:rsid w:val="005D2EA2"/>
    <w:rsid w:val="005D4221"/>
    <w:rsid w:val="005D52F9"/>
    <w:rsid w:val="005D71FA"/>
    <w:rsid w:val="005E03F4"/>
    <w:rsid w:val="005E18D7"/>
    <w:rsid w:val="005E2F6A"/>
    <w:rsid w:val="005E358E"/>
    <w:rsid w:val="005E5191"/>
    <w:rsid w:val="005E608C"/>
    <w:rsid w:val="005E72E4"/>
    <w:rsid w:val="005E7818"/>
    <w:rsid w:val="005E7DFB"/>
    <w:rsid w:val="005F136E"/>
    <w:rsid w:val="005F3F75"/>
    <w:rsid w:val="005F4100"/>
    <w:rsid w:val="005F45DA"/>
    <w:rsid w:val="005F5BB5"/>
    <w:rsid w:val="005F645C"/>
    <w:rsid w:val="00600BAF"/>
    <w:rsid w:val="0060152C"/>
    <w:rsid w:val="0060187B"/>
    <w:rsid w:val="00601CD1"/>
    <w:rsid w:val="00601D31"/>
    <w:rsid w:val="00603F7E"/>
    <w:rsid w:val="00605218"/>
    <w:rsid w:val="00605F84"/>
    <w:rsid w:val="00605F86"/>
    <w:rsid w:val="00607220"/>
    <w:rsid w:val="0060741E"/>
    <w:rsid w:val="006075DB"/>
    <w:rsid w:val="006111C0"/>
    <w:rsid w:val="00612383"/>
    <w:rsid w:val="006129A2"/>
    <w:rsid w:val="006131A0"/>
    <w:rsid w:val="00613CE5"/>
    <w:rsid w:val="00613F31"/>
    <w:rsid w:val="00614B3B"/>
    <w:rsid w:val="00614E1A"/>
    <w:rsid w:val="006153DF"/>
    <w:rsid w:val="006163CE"/>
    <w:rsid w:val="00616602"/>
    <w:rsid w:val="0061692B"/>
    <w:rsid w:val="00616C48"/>
    <w:rsid w:val="00617041"/>
    <w:rsid w:val="00621D7E"/>
    <w:rsid w:val="006252FD"/>
    <w:rsid w:val="00625956"/>
    <w:rsid w:val="006265E6"/>
    <w:rsid w:val="0062787A"/>
    <w:rsid w:val="00627A11"/>
    <w:rsid w:val="00627BB5"/>
    <w:rsid w:val="00630407"/>
    <w:rsid w:val="00630514"/>
    <w:rsid w:val="00631644"/>
    <w:rsid w:val="00632ABE"/>
    <w:rsid w:val="00632F24"/>
    <w:rsid w:val="00633320"/>
    <w:rsid w:val="00633DB4"/>
    <w:rsid w:val="00633EBA"/>
    <w:rsid w:val="0063601F"/>
    <w:rsid w:val="006364A5"/>
    <w:rsid w:val="00636A43"/>
    <w:rsid w:val="0063775B"/>
    <w:rsid w:val="00640CED"/>
    <w:rsid w:val="006426A2"/>
    <w:rsid w:val="0064329B"/>
    <w:rsid w:val="00646DC2"/>
    <w:rsid w:val="00646DD7"/>
    <w:rsid w:val="00647F00"/>
    <w:rsid w:val="006505B9"/>
    <w:rsid w:val="006508FB"/>
    <w:rsid w:val="00651870"/>
    <w:rsid w:val="0065342D"/>
    <w:rsid w:val="00653A65"/>
    <w:rsid w:val="006542C8"/>
    <w:rsid w:val="00656D4E"/>
    <w:rsid w:val="0065795F"/>
    <w:rsid w:val="00662FFF"/>
    <w:rsid w:val="00663C65"/>
    <w:rsid w:val="00664C7B"/>
    <w:rsid w:val="0066622F"/>
    <w:rsid w:val="006662C3"/>
    <w:rsid w:val="00666B50"/>
    <w:rsid w:val="00667DA3"/>
    <w:rsid w:val="006727EB"/>
    <w:rsid w:val="006730B8"/>
    <w:rsid w:val="00673BEF"/>
    <w:rsid w:val="00676218"/>
    <w:rsid w:val="00676F6B"/>
    <w:rsid w:val="00677001"/>
    <w:rsid w:val="006775A9"/>
    <w:rsid w:val="00677AC4"/>
    <w:rsid w:val="006812BD"/>
    <w:rsid w:val="00683A85"/>
    <w:rsid w:val="00685B27"/>
    <w:rsid w:val="00685CC3"/>
    <w:rsid w:val="00685D9E"/>
    <w:rsid w:val="006862EA"/>
    <w:rsid w:val="006907CE"/>
    <w:rsid w:val="0069288B"/>
    <w:rsid w:val="00697A91"/>
    <w:rsid w:val="006A129E"/>
    <w:rsid w:val="006A18FB"/>
    <w:rsid w:val="006A5510"/>
    <w:rsid w:val="006A6FDC"/>
    <w:rsid w:val="006A7F98"/>
    <w:rsid w:val="006B10E4"/>
    <w:rsid w:val="006B1AFA"/>
    <w:rsid w:val="006B253B"/>
    <w:rsid w:val="006B38F1"/>
    <w:rsid w:val="006B3B02"/>
    <w:rsid w:val="006B3E37"/>
    <w:rsid w:val="006B3FDF"/>
    <w:rsid w:val="006B474E"/>
    <w:rsid w:val="006B56D3"/>
    <w:rsid w:val="006B588D"/>
    <w:rsid w:val="006B6192"/>
    <w:rsid w:val="006C0E28"/>
    <w:rsid w:val="006C2B0C"/>
    <w:rsid w:val="006C4044"/>
    <w:rsid w:val="006C64DC"/>
    <w:rsid w:val="006C69BD"/>
    <w:rsid w:val="006C6E5C"/>
    <w:rsid w:val="006D0B09"/>
    <w:rsid w:val="006D1432"/>
    <w:rsid w:val="006D1D06"/>
    <w:rsid w:val="006D43B5"/>
    <w:rsid w:val="006D5692"/>
    <w:rsid w:val="006D6461"/>
    <w:rsid w:val="006D67F6"/>
    <w:rsid w:val="006D69D9"/>
    <w:rsid w:val="006E0409"/>
    <w:rsid w:val="006E0959"/>
    <w:rsid w:val="006E23FB"/>
    <w:rsid w:val="006E309D"/>
    <w:rsid w:val="006E34CA"/>
    <w:rsid w:val="006E3CC4"/>
    <w:rsid w:val="006E3D3F"/>
    <w:rsid w:val="006E4791"/>
    <w:rsid w:val="006F2264"/>
    <w:rsid w:val="006F2DEC"/>
    <w:rsid w:val="006F355A"/>
    <w:rsid w:val="006F3C96"/>
    <w:rsid w:val="006F4565"/>
    <w:rsid w:val="006F4D83"/>
    <w:rsid w:val="006F55C9"/>
    <w:rsid w:val="006F69D6"/>
    <w:rsid w:val="006F7728"/>
    <w:rsid w:val="006F7C1D"/>
    <w:rsid w:val="00703A0F"/>
    <w:rsid w:val="00704C9B"/>
    <w:rsid w:val="0070723F"/>
    <w:rsid w:val="007075C0"/>
    <w:rsid w:val="00710FB3"/>
    <w:rsid w:val="007114E2"/>
    <w:rsid w:val="00711712"/>
    <w:rsid w:val="007120D4"/>
    <w:rsid w:val="00715898"/>
    <w:rsid w:val="00715911"/>
    <w:rsid w:val="0071646A"/>
    <w:rsid w:val="00717FCD"/>
    <w:rsid w:val="0072053D"/>
    <w:rsid w:val="0072085C"/>
    <w:rsid w:val="00720B30"/>
    <w:rsid w:val="00721D48"/>
    <w:rsid w:val="0072272B"/>
    <w:rsid w:val="007229BE"/>
    <w:rsid w:val="00722D2B"/>
    <w:rsid w:val="007253B2"/>
    <w:rsid w:val="00725681"/>
    <w:rsid w:val="007270B7"/>
    <w:rsid w:val="00727595"/>
    <w:rsid w:val="007277CB"/>
    <w:rsid w:val="00727BE2"/>
    <w:rsid w:val="007320DF"/>
    <w:rsid w:val="00732843"/>
    <w:rsid w:val="00733231"/>
    <w:rsid w:val="00733C42"/>
    <w:rsid w:val="0073456F"/>
    <w:rsid w:val="00735738"/>
    <w:rsid w:val="00737D5D"/>
    <w:rsid w:val="00740082"/>
    <w:rsid w:val="0074015F"/>
    <w:rsid w:val="00742E3E"/>
    <w:rsid w:val="00746AF6"/>
    <w:rsid w:val="00747E5F"/>
    <w:rsid w:val="00750E07"/>
    <w:rsid w:val="0075320E"/>
    <w:rsid w:val="00754309"/>
    <w:rsid w:val="00754577"/>
    <w:rsid w:val="00760CBD"/>
    <w:rsid w:val="00760E00"/>
    <w:rsid w:val="00760F28"/>
    <w:rsid w:val="007631BA"/>
    <w:rsid w:val="007637BA"/>
    <w:rsid w:val="007637DC"/>
    <w:rsid w:val="00763888"/>
    <w:rsid w:val="007647EB"/>
    <w:rsid w:val="00765C80"/>
    <w:rsid w:val="00772708"/>
    <w:rsid w:val="00775295"/>
    <w:rsid w:val="00776655"/>
    <w:rsid w:val="00776B99"/>
    <w:rsid w:val="00777070"/>
    <w:rsid w:val="00777605"/>
    <w:rsid w:val="007801E9"/>
    <w:rsid w:val="007811D1"/>
    <w:rsid w:val="00781356"/>
    <w:rsid w:val="00781F2A"/>
    <w:rsid w:val="00783E92"/>
    <w:rsid w:val="00784763"/>
    <w:rsid w:val="0078557C"/>
    <w:rsid w:val="00786F8D"/>
    <w:rsid w:val="007900E2"/>
    <w:rsid w:val="0079048B"/>
    <w:rsid w:val="00795265"/>
    <w:rsid w:val="00795396"/>
    <w:rsid w:val="00795944"/>
    <w:rsid w:val="00795F99"/>
    <w:rsid w:val="00796F8A"/>
    <w:rsid w:val="007A14D0"/>
    <w:rsid w:val="007A29E1"/>
    <w:rsid w:val="007A5BC6"/>
    <w:rsid w:val="007B0F0C"/>
    <w:rsid w:val="007B2420"/>
    <w:rsid w:val="007B3A7B"/>
    <w:rsid w:val="007B3EF1"/>
    <w:rsid w:val="007B4B81"/>
    <w:rsid w:val="007B64C7"/>
    <w:rsid w:val="007B6673"/>
    <w:rsid w:val="007B6D76"/>
    <w:rsid w:val="007C041D"/>
    <w:rsid w:val="007C06AD"/>
    <w:rsid w:val="007C0726"/>
    <w:rsid w:val="007C08A6"/>
    <w:rsid w:val="007C0943"/>
    <w:rsid w:val="007C0E79"/>
    <w:rsid w:val="007C3228"/>
    <w:rsid w:val="007C390D"/>
    <w:rsid w:val="007C3D5A"/>
    <w:rsid w:val="007C4666"/>
    <w:rsid w:val="007C7CFA"/>
    <w:rsid w:val="007D1C46"/>
    <w:rsid w:val="007D2A76"/>
    <w:rsid w:val="007D33D2"/>
    <w:rsid w:val="007D5212"/>
    <w:rsid w:val="007D590C"/>
    <w:rsid w:val="007D6616"/>
    <w:rsid w:val="007D6DC6"/>
    <w:rsid w:val="007D7AEE"/>
    <w:rsid w:val="007E04E6"/>
    <w:rsid w:val="007E09D2"/>
    <w:rsid w:val="007E3DD1"/>
    <w:rsid w:val="007E45C6"/>
    <w:rsid w:val="007E4879"/>
    <w:rsid w:val="007E70BF"/>
    <w:rsid w:val="007E77D7"/>
    <w:rsid w:val="007E7D01"/>
    <w:rsid w:val="007F09FC"/>
    <w:rsid w:val="007F10AB"/>
    <w:rsid w:val="007F10CD"/>
    <w:rsid w:val="007F1A8D"/>
    <w:rsid w:val="007F25A8"/>
    <w:rsid w:val="007F3CFE"/>
    <w:rsid w:val="007F4029"/>
    <w:rsid w:val="007F6338"/>
    <w:rsid w:val="007F6428"/>
    <w:rsid w:val="007F7B30"/>
    <w:rsid w:val="00800997"/>
    <w:rsid w:val="00801C5F"/>
    <w:rsid w:val="00802330"/>
    <w:rsid w:val="008023F1"/>
    <w:rsid w:val="00807478"/>
    <w:rsid w:val="00812212"/>
    <w:rsid w:val="00813CCD"/>
    <w:rsid w:val="008144B2"/>
    <w:rsid w:val="008157B0"/>
    <w:rsid w:val="00815C69"/>
    <w:rsid w:val="00816559"/>
    <w:rsid w:val="00820D23"/>
    <w:rsid w:val="00821CC1"/>
    <w:rsid w:val="00825476"/>
    <w:rsid w:val="008267D8"/>
    <w:rsid w:val="0082767A"/>
    <w:rsid w:val="00830506"/>
    <w:rsid w:val="00830796"/>
    <w:rsid w:val="008322B5"/>
    <w:rsid w:val="00832FE5"/>
    <w:rsid w:val="0083372B"/>
    <w:rsid w:val="00834E5E"/>
    <w:rsid w:val="0083644F"/>
    <w:rsid w:val="00837C5F"/>
    <w:rsid w:val="0084430C"/>
    <w:rsid w:val="00847901"/>
    <w:rsid w:val="00849599"/>
    <w:rsid w:val="008501A2"/>
    <w:rsid w:val="0085056D"/>
    <w:rsid w:val="00850D1A"/>
    <w:rsid w:val="0085219C"/>
    <w:rsid w:val="0085294A"/>
    <w:rsid w:val="00852D2C"/>
    <w:rsid w:val="00853802"/>
    <w:rsid w:val="00853ECE"/>
    <w:rsid w:val="008541B1"/>
    <w:rsid w:val="00854FB1"/>
    <w:rsid w:val="008558D7"/>
    <w:rsid w:val="00855C1F"/>
    <w:rsid w:val="00860417"/>
    <w:rsid w:val="00861659"/>
    <w:rsid w:val="00862C61"/>
    <w:rsid w:val="00862C69"/>
    <w:rsid w:val="00866469"/>
    <w:rsid w:val="0087216C"/>
    <w:rsid w:val="0087270C"/>
    <w:rsid w:val="00873FF8"/>
    <w:rsid w:val="00874228"/>
    <w:rsid w:val="008745A3"/>
    <w:rsid w:val="0087461A"/>
    <w:rsid w:val="00874C26"/>
    <w:rsid w:val="00875E2B"/>
    <w:rsid w:val="00876A59"/>
    <w:rsid w:val="008779BC"/>
    <w:rsid w:val="00877B56"/>
    <w:rsid w:val="00877C29"/>
    <w:rsid w:val="0087DD45"/>
    <w:rsid w:val="00882001"/>
    <w:rsid w:val="00883226"/>
    <w:rsid w:val="00884FD7"/>
    <w:rsid w:val="00885A1F"/>
    <w:rsid w:val="00885C61"/>
    <w:rsid w:val="00890EFC"/>
    <w:rsid w:val="00891ECE"/>
    <w:rsid w:val="008939B5"/>
    <w:rsid w:val="00894780"/>
    <w:rsid w:val="00895468"/>
    <w:rsid w:val="00895FF2"/>
    <w:rsid w:val="008A076A"/>
    <w:rsid w:val="008A0FD9"/>
    <w:rsid w:val="008A2060"/>
    <w:rsid w:val="008A3288"/>
    <w:rsid w:val="008A375B"/>
    <w:rsid w:val="008A4C0C"/>
    <w:rsid w:val="008A6147"/>
    <w:rsid w:val="008A6EC3"/>
    <w:rsid w:val="008A7848"/>
    <w:rsid w:val="008A7A58"/>
    <w:rsid w:val="008A7E84"/>
    <w:rsid w:val="008B0515"/>
    <w:rsid w:val="008B0F26"/>
    <w:rsid w:val="008B178F"/>
    <w:rsid w:val="008B2028"/>
    <w:rsid w:val="008B2908"/>
    <w:rsid w:val="008B2D86"/>
    <w:rsid w:val="008B3B9C"/>
    <w:rsid w:val="008B3F3E"/>
    <w:rsid w:val="008B6877"/>
    <w:rsid w:val="008C0014"/>
    <w:rsid w:val="008C0C81"/>
    <w:rsid w:val="008C1559"/>
    <w:rsid w:val="008C1807"/>
    <w:rsid w:val="008C4824"/>
    <w:rsid w:val="008C5FF3"/>
    <w:rsid w:val="008C6183"/>
    <w:rsid w:val="008D0189"/>
    <w:rsid w:val="008D07E6"/>
    <w:rsid w:val="008D0C44"/>
    <w:rsid w:val="008D2CC5"/>
    <w:rsid w:val="008D376E"/>
    <w:rsid w:val="008D3D9A"/>
    <w:rsid w:val="008D5A72"/>
    <w:rsid w:val="008D6305"/>
    <w:rsid w:val="008D6D7F"/>
    <w:rsid w:val="008D6DF5"/>
    <w:rsid w:val="008D6EA6"/>
    <w:rsid w:val="008D71CC"/>
    <w:rsid w:val="008D7612"/>
    <w:rsid w:val="008E093C"/>
    <w:rsid w:val="008E0DEE"/>
    <w:rsid w:val="008E11B2"/>
    <w:rsid w:val="008E2214"/>
    <w:rsid w:val="008E500C"/>
    <w:rsid w:val="008E6ED4"/>
    <w:rsid w:val="008F0793"/>
    <w:rsid w:val="008F1238"/>
    <w:rsid w:val="008F2783"/>
    <w:rsid w:val="008F2DD8"/>
    <w:rsid w:val="008F3C95"/>
    <w:rsid w:val="008F5973"/>
    <w:rsid w:val="008F71A5"/>
    <w:rsid w:val="008F7B81"/>
    <w:rsid w:val="009000B1"/>
    <w:rsid w:val="00900499"/>
    <w:rsid w:val="009009AE"/>
    <w:rsid w:val="00900AFF"/>
    <w:rsid w:val="00902015"/>
    <w:rsid w:val="009029B1"/>
    <w:rsid w:val="00903B03"/>
    <w:rsid w:val="0090410D"/>
    <w:rsid w:val="009046C2"/>
    <w:rsid w:val="00904DDE"/>
    <w:rsid w:val="009058E4"/>
    <w:rsid w:val="00910946"/>
    <w:rsid w:val="009110FC"/>
    <w:rsid w:val="0091272A"/>
    <w:rsid w:val="00912BF1"/>
    <w:rsid w:val="00913E21"/>
    <w:rsid w:val="00914ED0"/>
    <w:rsid w:val="00917CEC"/>
    <w:rsid w:val="00920CA3"/>
    <w:rsid w:val="00924812"/>
    <w:rsid w:val="00930265"/>
    <w:rsid w:val="009325B6"/>
    <w:rsid w:val="00932FDE"/>
    <w:rsid w:val="0093316D"/>
    <w:rsid w:val="0093349E"/>
    <w:rsid w:val="00933C2F"/>
    <w:rsid w:val="009368B8"/>
    <w:rsid w:val="0093745B"/>
    <w:rsid w:val="00940311"/>
    <w:rsid w:val="00941406"/>
    <w:rsid w:val="00942867"/>
    <w:rsid w:val="00943222"/>
    <w:rsid w:val="009441AB"/>
    <w:rsid w:val="00944BCE"/>
    <w:rsid w:val="00945110"/>
    <w:rsid w:val="00946C70"/>
    <w:rsid w:val="00947D06"/>
    <w:rsid w:val="00947F40"/>
    <w:rsid w:val="00950C3D"/>
    <w:rsid w:val="00951390"/>
    <w:rsid w:val="00951AA0"/>
    <w:rsid w:val="009520C2"/>
    <w:rsid w:val="009538F7"/>
    <w:rsid w:val="00954220"/>
    <w:rsid w:val="00957A70"/>
    <w:rsid w:val="00957EBA"/>
    <w:rsid w:val="00960826"/>
    <w:rsid w:val="00960FCE"/>
    <w:rsid w:val="00962233"/>
    <w:rsid w:val="0096266B"/>
    <w:rsid w:val="00962DF3"/>
    <w:rsid w:val="00964523"/>
    <w:rsid w:val="00964BCF"/>
    <w:rsid w:val="00965D13"/>
    <w:rsid w:val="00965DCD"/>
    <w:rsid w:val="00965F4A"/>
    <w:rsid w:val="009661C3"/>
    <w:rsid w:val="00966581"/>
    <w:rsid w:val="00966E6A"/>
    <w:rsid w:val="00967B42"/>
    <w:rsid w:val="00972D11"/>
    <w:rsid w:val="009757D6"/>
    <w:rsid w:val="009767BE"/>
    <w:rsid w:val="0097728D"/>
    <w:rsid w:val="00980AC5"/>
    <w:rsid w:val="00981CDD"/>
    <w:rsid w:val="0098238E"/>
    <w:rsid w:val="0098321A"/>
    <w:rsid w:val="00983B01"/>
    <w:rsid w:val="0098531D"/>
    <w:rsid w:val="009862F6"/>
    <w:rsid w:val="00986412"/>
    <w:rsid w:val="009869B9"/>
    <w:rsid w:val="009925C6"/>
    <w:rsid w:val="00995359"/>
    <w:rsid w:val="009A1504"/>
    <w:rsid w:val="009A1C8B"/>
    <w:rsid w:val="009A2727"/>
    <w:rsid w:val="009A4D0E"/>
    <w:rsid w:val="009A7B36"/>
    <w:rsid w:val="009B082B"/>
    <w:rsid w:val="009B3112"/>
    <w:rsid w:val="009B376D"/>
    <w:rsid w:val="009B3BB1"/>
    <w:rsid w:val="009B4183"/>
    <w:rsid w:val="009B4724"/>
    <w:rsid w:val="009B4B97"/>
    <w:rsid w:val="009B4EBA"/>
    <w:rsid w:val="009B52BF"/>
    <w:rsid w:val="009B7E4B"/>
    <w:rsid w:val="009C3165"/>
    <w:rsid w:val="009C5759"/>
    <w:rsid w:val="009D1770"/>
    <w:rsid w:val="009D5630"/>
    <w:rsid w:val="009E0141"/>
    <w:rsid w:val="009E03E1"/>
    <w:rsid w:val="009E06F7"/>
    <w:rsid w:val="009E0FC9"/>
    <w:rsid w:val="009E2904"/>
    <w:rsid w:val="009E2D24"/>
    <w:rsid w:val="009E3431"/>
    <w:rsid w:val="009E4FD8"/>
    <w:rsid w:val="009E543C"/>
    <w:rsid w:val="009E58A7"/>
    <w:rsid w:val="009E66AF"/>
    <w:rsid w:val="009E6A10"/>
    <w:rsid w:val="009F03B6"/>
    <w:rsid w:val="009F0F4D"/>
    <w:rsid w:val="009F18A9"/>
    <w:rsid w:val="009F1F43"/>
    <w:rsid w:val="009F2B7B"/>
    <w:rsid w:val="009F4414"/>
    <w:rsid w:val="009F5D5F"/>
    <w:rsid w:val="009F6111"/>
    <w:rsid w:val="00A02A03"/>
    <w:rsid w:val="00A03D5B"/>
    <w:rsid w:val="00A0730A"/>
    <w:rsid w:val="00A0CDB2"/>
    <w:rsid w:val="00A10FC4"/>
    <w:rsid w:val="00A11AC2"/>
    <w:rsid w:val="00A16D33"/>
    <w:rsid w:val="00A17C07"/>
    <w:rsid w:val="00A17DDC"/>
    <w:rsid w:val="00A22A1F"/>
    <w:rsid w:val="00A23D0A"/>
    <w:rsid w:val="00A26A11"/>
    <w:rsid w:val="00A26F07"/>
    <w:rsid w:val="00A271B2"/>
    <w:rsid w:val="00A30B5E"/>
    <w:rsid w:val="00A310CD"/>
    <w:rsid w:val="00A31691"/>
    <w:rsid w:val="00A31EE6"/>
    <w:rsid w:val="00A320BC"/>
    <w:rsid w:val="00A3382F"/>
    <w:rsid w:val="00A34B09"/>
    <w:rsid w:val="00A34B6A"/>
    <w:rsid w:val="00A34D11"/>
    <w:rsid w:val="00A356B3"/>
    <w:rsid w:val="00A368BD"/>
    <w:rsid w:val="00A36F8F"/>
    <w:rsid w:val="00A37CE5"/>
    <w:rsid w:val="00A3BE57"/>
    <w:rsid w:val="00A41082"/>
    <w:rsid w:val="00A41268"/>
    <w:rsid w:val="00A415B3"/>
    <w:rsid w:val="00A4306C"/>
    <w:rsid w:val="00A43098"/>
    <w:rsid w:val="00A444FC"/>
    <w:rsid w:val="00A456B7"/>
    <w:rsid w:val="00A475EF"/>
    <w:rsid w:val="00A479C2"/>
    <w:rsid w:val="00A51A40"/>
    <w:rsid w:val="00A51CFD"/>
    <w:rsid w:val="00A54FFD"/>
    <w:rsid w:val="00A55A83"/>
    <w:rsid w:val="00A60921"/>
    <w:rsid w:val="00A60EC9"/>
    <w:rsid w:val="00A612D8"/>
    <w:rsid w:val="00A613B5"/>
    <w:rsid w:val="00A617AC"/>
    <w:rsid w:val="00A62253"/>
    <w:rsid w:val="00A627D9"/>
    <w:rsid w:val="00A6525F"/>
    <w:rsid w:val="00A65E11"/>
    <w:rsid w:val="00A666B9"/>
    <w:rsid w:val="00A67018"/>
    <w:rsid w:val="00A674E2"/>
    <w:rsid w:val="00A675DF"/>
    <w:rsid w:val="00A727DE"/>
    <w:rsid w:val="00A740E0"/>
    <w:rsid w:val="00A74536"/>
    <w:rsid w:val="00A748DC"/>
    <w:rsid w:val="00A753B1"/>
    <w:rsid w:val="00A7595A"/>
    <w:rsid w:val="00A7596C"/>
    <w:rsid w:val="00A77F8F"/>
    <w:rsid w:val="00A84755"/>
    <w:rsid w:val="00A84F2C"/>
    <w:rsid w:val="00A859CF"/>
    <w:rsid w:val="00A876C3"/>
    <w:rsid w:val="00A87745"/>
    <w:rsid w:val="00A893E0"/>
    <w:rsid w:val="00A91E22"/>
    <w:rsid w:val="00A9248B"/>
    <w:rsid w:val="00A92877"/>
    <w:rsid w:val="00A92B48"/>
    <w:rsid w:val="00A93639"/>
    <w:rsid w:val="00A937F6"/>
    <w:rsid w:val="00A9435C"/>
    <w:rsid w:val="00A95243"/>
    <w:rsid w:val="00A95B50"/>
    <w:rsid w:val="00A975C4"/>
    <w:rsid w:val="00AA0A92"/>
    <w:rsid w:val="00AA0CBB"/>
    <w:rsid w:val="00AA1CA6"/>
    <w:rsid w:val="00AA3494"/>
    <w:rsid w:val="00AA5F60"/>
    <w:rsid w:val="00AB16D5"/>
    <w:rsid w:val="00AB39C4"/>
    <w:rsid w:val="00AB54A1"/>
    <w:rsid w:val="00AB734E"/>
    <w:rsid w:val="00AB79EE"/>
    <w:rsid w:val="00AB7C85"/>
    <w:rsid w:val="00AC0827"/>
    <w:rsid w:val="00AC16A6"/>
    <w:rsid w:val="00AC25EE"/>
    <w:rsid w:val="00AC3610"/>
    <w:rsid w:val="00AC3C0D"/>
    <w:rsid w:val="00AC3DF1"/>
    <w:rsid w:val="00AC41C5"/>
    <w:rsid w:val="00AC54E1"/>
    <w:rsid w:val="00AC5FD3"/>
    <w:rsid w:val="00AC6D83"/>
    <w:rsid w:val="00AC75A7"/>
    <w:rsid w:val="00AD0AB4"/>
    <w:rsid w:val="00AD27E4"/>
    <w:rsid w:val="00AD54CB"/>
    <w:rsid w:val="00AD6522"/>
    <w:rsid w:val="00AD6D94"/>
    <w:rsid w:val="00AD7092"/>
    <w:rsid w:val="00AE0FA1"/>
    <w:rsid w:val="00AE1387"/>
    <w:rsid w:val="00AE27E1"/>
    <w:rsid w:val="00AE3C52"/>
    <w:rsid w:val="00AE4206"/>
    <w:rsid w:val="00AE4334"/>
    <w:rsid w:val="00AE5DB2"/>
    <w:rsid w:val="00AE69E3"/>
    <w:rsid w:val="00AE7ADC"/>
    <w:rsid w:val="00AF12CC"/>
    <w:rsid w:val="00AF1C6A"/>
    <w:rsid w:val="00AF2B0B"/>
    <w:rsid w:val="00AF48D9"/>
    <w:rsid w:val="00AF601D"/>
    <w:rsid w:val="00AF68DF"/>
    <w:rsid w:val="00AF6D41"/>
    <w:rsid w:val="00AF7C4D"/>
    <w:rsid w:val="00AF7CDF"/>
    <w:rsid w:val="00B00F3B"/>
    <w:rsid w:val="00B01979"/>
    <w:rsid w:val="00B019F1"/>
    <w:rsid w:val="00B03855"/>
    <w:rsid w:val="00B03ADD"/>
    <w:rsid w:val="00B052DB"/>
    <w:rsid w:val="00B06989"/>
    <w:rsid w:val="00B073C9"/>
    <w:rsid w:val="00B10B8B"/>
    <w:rsid w:val="00B11A3D"/>
    <w:rsid w:val="00B12C59"/>
    <w:rsid w:val="00B13911"/>
    <w:rsid w:val="00B147EF"/>
    <w:rsid w:val="00B155CE"/>
    <w:rsid w:val="00B16AB9"/>
    <w:rsid w:val="00B1717E"/>
    <w:rsid w:val="00B201DB"/>
    <w:rsid w:val="00B202B5"/>
    <w:rsid w:val="00B23709"/>
    <w:rsid w:val="00B23919"/>
    <w:rsid w:val="00B23AE1"/>
    <w:rsid w:val="00B2413F"/>
    <w:rsid w:val="00B241A6"/>
    <w:rsid w:val="00B24711"/>
    <w:rsid w:val="00B2472B"/>
    <w:rsid w:val="00B24ACD"/>
    <w:rsid w:val="00B2626F"/>
    <w:rsid w:val="00B30422"/>
    <w:rsid w:val="00B33113"/>
    <w:rsid w:val="00B341B8"/>
    <w:rsid w:val="00B347D1"/>
    <w:rsid w:val="00B34BD2"/>
    <w:rsid w:val="00B35103"/>
    <w:rsid w:val="00B35BC8"/>
    <w:rsid w:val="00B35E2F"/>
    <w:rsid w:val="00B370B6"/>
    <w:rsid w:val="00B37FA6"/>
    <w:rsid w:val="00B40153"/>
    <w:rsid w:val="00B404A3"/>
    <w:rsid w:val="00B409D8"/>
    <w:rsid w:val="00B41C3E"/>
    <w:rsid w:val="00B41DBD"/>
    <w:rsid w:val="00B427E8"/>
    <w:rsid w:val="00B437B8"/>
    <w:rsid w:val="00B46633"/>
    <w:rsid w:val="00B47129"/>
    <w:rsid w:val="00B477C0"/>
    <w:rsid w:val="00B47FC9"/>
    <w:rsid w:val="00B51232"/>
    <w:rsid w:val="00B51ACF"/>
    <w:rsid w:val="00B54355"/>
    <w:rsid w:val="00B565D4"/>
    <w:rsid w:val="00B57A32"/>
    <w:rsid w:val="00B60C36"/>
    <w:rsid w:val="00B623CE"/>
    <w:rsid w:val="00B6299C"/>
    <w:rsid w:val="00B633F4"/>
    <w:rsid w:val="00B64361"/>
    <w:rsid w:val="00B65E2B"/>
    <w:rsid w:val="00B665EE"/>
    <w:rsid w:val="00B6686D"/>
    <w:rsid w:val="00B70C06"/>
    <w:rsid w:val="00B71CBE"/>
    <w:rsid w:val="00B727D6"/>
    <w:rsid w:val="00B732F0"/>
    <w:rsid w:val="00B7429C"/>
    <w:rsid w:val="00B75473"/>
    <w:rsid w:val="00B77C76"/>
    <w:rsid w:val="00B8010B"/>
    <w:rsid w:val="00B83D67"/>
    <w:rsid w:val="00B8403C"/>
    <w:rsid w:val="00B84633"/>
    <w:rsid w:val="00B84EE2"/>
    <w:rsid w:val="00B84F9D"/>
    <w:rsid w:val="00B85260"/>
    <w:rsid w:val="00B85375"/>
    <w:rsid w:val="00B87993"/>
    <w:rsid w:val="00B87D82"/>
    <w:rsid w:val="00B90CE1"/>
    <w:rsid w:val="00B90E96"/>
    <w:rsid w:val="00B91B7B"/>
    <w:rsid w:val="00B923C1"/>
    <w:rsid w:val="00B92CC3"/>
    <w:rsid w:val="00B9316A"/>
    <w:rsid w:val="00B94143"/>
    <w:rsid w:val="00B94887"/>
    <w:rsid w:val="00B94971"/>
    <w:rsid w:val="00B953D9"/>
    <w:rsid w:val="00B955A8"/>
    <w:rsid w:val="00B9586B"/>
    <w:rsid w:val="00B95990"/>
    <w:rsid w:val="00B97E3E"/>
    <w:rsid w:val="00BA11D6"/>
    <w:rsid w:val="00BA3136"/>
    <w:rsid w:val="00BA32A8"/>
    <w:rsid w:val="00BA4D6D"/>
    <w:rsid w:val="00BA50F8"/>
    <w:rsid w:val="00BA64BB"/>
    <w:rsid w:val="00BA6837"/>
    <w:rsid w:val="00BA7E2D"/>
    <w:rsid w:val="00BB0849"/>
    <w:rsid w:val="00BB1B38"/>
    <w:rsid w:val="00BB2B48"/>
    <w:rsid w:val="00BB3898"/>
    <w:rsid w:val="00BB4083"/>
    <w:rsid w:val="00BB5A11"/>
    <w:rsid w:val="00BB5EEA"/>
    <w:rsid w:val="00BB6D1E"/>
    <w:rsid w:val="00BB73A6"/>
    <w:rsid w:val="00BB78EE"/>
    <w:rsid w:val="00BB7D37"/>
    <w:rsid w:val="00BC00CF"/>
    <w:rsid w:val="00BC24F2"/>
    <w:rsid w:val="00BC312E"/>
    <w:rsid w:val="00BC32B4"/>
    <w:rsid w:val="00BC43D9"/>
    <w:rsid w:val="00BC576A"/>
    <w:rsid w:val="00BC5B4F"/>
    <w:rsid w:val="00BC6C17"/>
    <w:rsid w:val="00BC7F91"/>
    <w:rsid w:val="00BD01DC"/>
    <w:rsid w:val="00BD1309"/>
    <w:rsid w:val="00BD14F1"/>
    <w:rsid w:val="00BD1C33"/>
    <w:rsid w:val="00BD2395"/>
    <w:rsid w:val="00BD2F72"/>
    <w:rsid w:val="00BD33A5"/>
    <w:rsid w:val="00BD4485"/>
    <w:rsid w:val="00BD55C3"/>
    <w:rsid w:val="00BD5DDA"/>
    <w:rsid w:val="00BD6C09"/>
    <w:rsid w:val="00BD6DC8"/>
    <w:rsid w:val="00BD7DED"/>
    <w:rsid w:val="00BE0C36"/>
    <w:rsid w:val="00BE1D5D"/>
    <w:rsid w:val="00BE1FCC"/>
    <w:rsid w:val="00BE2B1D"/>
    <w:rsid w:val="00BE5DAA"/>
    <w:rsid w:val="00BF051E"/>
    <w:rsid w:val="00BF1C12"/>
    <w:rsid w:val="00BF23C0"/>
    <w:rsid w:val="00BF38F1"/>
    <w:rsid w:val="00BF3C35"/>
    <w:rsid w:val="00BF51BF"/>
    <w:rsid w:val="00BF5364"/>
    <w:rsid w:val="00BF5BE9"/>
    <w:rsid w:val="00BF5CF4"/>
    <w:rsid w:val="00BF63BB"/>
    <w:rsid w:val="00C00C8F"/>
    <w:rsid w:val="00C01083"/>
    <w:rsid w:val="00C01391"/>
    <w:rsid w:val="00C0485B"/>
    <w:rsid w:val="00C049FC"/>
    <w:rsid w:val="00C052B9"/>
    <w:rsid w:val="00C05BAD"/>
    <w:rsid w:val="00C13796"/>
    <w:rsid w:val="00C16BC9"/>
    <w:rsid w:val="00C178D7"/>
    <w:rsid w:val="00C206C8"/>
    <w:rsid w:val="00C21677"/>
    <w:rsid w:val="00C23880"/>
    <w:rsid w:val="00C23E8C"/>
    <w:rsid w:val="00C240ED"/>
    <w:rsid w:val="00C25209"/>
    <w:rsid w:val="00C25225"/>
    <w:rsid w:val="00C254EB"/>
    <w:rsid w:val="00C26343"/>
    <w:rsid w:val="00C26580"/>
    <w:rsid w:val="00C2688C"/>
    <w:rsid w:val="00C26F34"/>
    <w:rsid w:val="00C27724"/>
    <w:rsid w:val="00C32056"/>
    <w:rsid w:val="00C3219D"/>
    <w:rsid w:val="00C321FE"/>
    <w:rsid w:val="00C3359E"/>
    <w:rsid w:val="00C338D4"/>
    <w:rsid w:val="00C3408D"/>
    <w:rsid w:val="00C366CE"/>
    <w:rsid w:val="00C36D32"/>
    <w:rsid w:val="00C37A1A"/>
    <w:rsid w:val="00C40428"/>
    <w:rsid w:val="00C41C89"/>
    <w:rsid w:val="00C4314A"/>
    <w:rsid w:val="00C46D66"/>
    <w:rsid w:val="00C51806"/>
    <w:rsid w:val="00C51AC8"/>
    <w:rsid w:val="00C527EC"/>
    <w:rsid w:val="00C57B12"/>
    <w:rsid w:val="00C60215"/>
    <w:rsid w:val="00C61A8F"/>
    <w:rsid w:val="00C61D84"/>
    <w:rsid w:val="00C62F7B"/>
    <w:rsid w:val="00C63215"/>
    <w:rsid w:val="00C63A76"/>
    <w:rsid w:val="00C6477B"/>
    <w:rsid w:val="00C652EF"/>
    <w:rsid w:val="00C679EB"/>
    <w:rsid w:val="00C70894"/>
    <w:rsid w:val="00C74A58"/>
    <w:rsid w:val="00C74E0D"/>
    <w:rsid w:val="00C75D55"/>
    <w:rsid w:val="00C77AEB"/>
    <w:rsid w:val="00C77C67"/>
    <w:rsid w:val="00C77FC6"/>
    <w:rsid w:val="00C81135"/>
    <w:rsid w:val="00C817A8"/>
    <w:rsid w:val="00C85023"/>
    <w:rsid w:val="00C86BC0"/>
    <w:rsid w:val="00C91A78"/>
    <w:rsid w:val="00C91B38"/>
    <w:rsid w:val="00C923C2"/>
    <w:rsid w:val="00C93327"/>
    <w:rsid w:val="00C937E6"/>
    <w:rsid w:val="00C93D9D"/>
    <w:rsid w:val="00C956C3"/>
    <w:rsid w:val="00C96B6B"/>
    <w:rsid w:val="00CA2068"/>
    <w:rsid w:val="00CA2198"/>
    <w:rsid w:val="00CA7724"/>
    <w:rsid w:val="00CB0ADA"/>
    <w:rsid w:val="00CB1E96"/>
    <w:rsid w:val="00CB24FA"/>
    <w:rsid w:val="00CB2920"/>
    <w:rsid w:val="00CB3678"/>
    <w:rsid w:val="00CB42DA"/>
    <w:rsid w:val="00CB6387"/>
    <w:rsid w:val="00CB73F6"/>
    <w:rsid w:val="00CC011F"/>
    <w:rsid w:val="00CC0386"/>
    <w:rsid w:val="00CC2D44"/>
    <w:rsid w:val="00CC3376"/>
    <w:rsid w:val="00CC456E"/>
    <w:rsid w:val="00CC4DD9"/>
    <w:rsid w:val="00CC523D"/>
    <w:rsid w:val="00CC52BC"/>
    <w:rsid w:val="00CC6949"/>
    <w:rsid w:val="00CC753A"/>
    <w:rsid w:val="00CD1C98"/>
    <w:rsid w:val="00CD2DF4"/>
    <w:rsid w:val="00CD3845"/>
    <w:rsid w:val="00CD6DF5"/>
    <w:rsid w:val="00CE0BDC"/>
    <w:rsid w:val="00CE2601"/>
    <w:rsid w:val="00CE3546"/>
    <w:rsid w:val="00CE3F78"/>
    <w:rsid w:val="00CE4261"/>
    <w:rsid w:val="00CE444B"/>
    <w:rsid w:val="00CE52FB"/>
    <w:rsid w:val="00CE6D7D"/>
    <w:rsid w:val="00CF1D87"/>
    <w:rsid w:val="00CF2A6F"/>
    <w:rsid w:val="00CF398F"/>
    <w:rsid w:val="00CF3CC7"/>
    <w:rsid w:val="00CF51EC"/>
    <w:rsid w:val="00D01211"/>
    <w:rsid w:val="00D018F7"/>
    <w:rsid w:val="00D01E09"/>
    <w:rsid w:val="00D028F7"/>
    <w:rsid w:val="00D0390C"/>
    <w:rsid w:val="00D0472B"/>
    <w:rsid w:val="00D053EF"/>
    <w:rsid w:val="00D05DC2"/>
    <w:rsid w:val="00D0699C"/>
    <w:rsid w:val="00D06BE0"/>
    <w:rsid w:val="00D075C6"/>
    <w:rsid w:val="00D1037B"/>
    <w:rsid w:val="00D104FE"/>
    <w:rsid w:val="00D14811"/>
    <w:rsid w:val="00D16601"/>
    <w:rsid w:val="00D21903"/>
    <w:rsid w:val="00D21CE5"/>
    <w:rsid w:val="00D22D00"/>
    <w:rsid w:val="00D245E3"/>
    <w:rsid w:val="00D248D0"/>
    <w:rsid w:val="00D25054"/>
    <w:rsid w:val="00D25AB0"/>
    <w:rsid w:val="00D26610"/>
    <w:rsid w:val="00D26A32"/>
    <w:rsid w:val="00D274C4"/>
    <w:rsid w:val="00D27D70"/>
    <w:rsid w:val="00D27D8C"/>
    <w:rsid w:val="00D27F63"/>
    <w:rsid w:val="00D2D9A7"/>
    <w:rsid w:val="00D316C2"/>
    <w:rsid w:val="00D3230D"/>
    <w:rsid w:val="00D3440A"/>
    <w:rsid w:val="00D34E76"/>
    <w:rsid w:val="00D36C9D"/>
    <w:rsid w:val="00D37AD1"/>
    <w:rsid w:val="00D4180A"/>
    <w:rsid w:val="00D4467D"/>
    <w:rsid w:val="00D45686"/>
    <w:rsid w:val="00D45A17"/>
    <w:rsid w:val="00D463FB"/>
    <w:rsid w:val="00D47041"/>
    <w:rsid w:val="00D47438"/>
    <w:rsid w:val="00D47543"/>
    <w:rsid w:val="00D50099"/>
    <w:rsid w:val="00D5080F"/>
    <w:rsid w:val="00D517EC"/>
    <w:rsid w:val="00D53A7A"/>
    <w:rsid w:val="00D53FFB"/>
    <w:rsid w:val="00D54907"/>
    <w:rsid w:val="00D555D0"/>
    <w:rsid w:val="00D56317"/>
    <w:rsid w:val="00D5730D"/>
    <w:rsid w:val="00D61D99"/>
    <w:rsid w:val="00D627BB"/>
    <w:rsid w:val="00D63F08"/>
    <w:rsid w:val="00D6477F"/>
    <w:rsid w:val="00D672BC"/>
    <w:rsid w:val="00D707DE"/>
    <w:rsid w:val="00D70DA0"/>
    <w:rsid w:val="00D73A47"/>
    <w:rsid w:val="00D73DF9"/>
    <w:rsid w:val="00D74829"/>
    <w:rsid w:val="00D75CBC"/>
    <w:rsid w:val="00D76ED0"/>
    <w:rsid w:val="00D77122"/>
    <w:rsid w:val="00D773B6"/>
    <w:rsid w:val="00D776CE"/>
    <w:rsid w:val="00D77F14"/>
    <w:rsid w:val="00D80923"/>
    <w:rsid w:val="00D80BE7"/>
    <w:rsid w:val="00D82385"/>
    <w:rsid w:val="00D8265A"/>
    <w:rsid w:val="00D82E22"/>
    <w:rsid w:val="00D83F1B"/>
    <w:rsid w:val="00D90FE5"/>
    <w:rsid w:val="00D91191"/>
    <w:rsid w:val="00D9451F"/>
    <w:rsid w:val="00D9627F"/>
    <w:rsid w:val="00D969D9"/>
    <w:rsid w:val="00D974D0"/>
    <w:rsid w:val="00D97627"/>
    <w:rsid w:val="00D97DFE"/>
    <w:rsid w:val="00DA1A23"/>
    <w:rsid w:val="00DA2C77"/>
    <w:rsid w:val="00DA2F45"/>
    <w:rsid w:val="00DA538D"/>
    <w:rsid w:val="00DA660B"/>
    <w:rsid w:val="00DA745F"/>
    <w:rsid w:val="00DB1283"/>
    <w:rsid w:val="00DB1B21"/>
    <w:rsid w:val="00DB3081"/>
    <w:rsid w:val="00DB373C"/>
    <w:rsid w:val="00DB52DC"/>
    <w:rsid w:val="00DB71AE"/>
    <w:rsid w:val="00DB7D21"/>
    <w:rsid w:val="00DB7EEF"/>
    <w:rsid w:val="00DC032B"/>
    <w:rsid w:val="00DC0538"/>
    <w:rsid w:val="00DC34B5"/>
    <w:rsid w:val="00DC3591"/>
    <w:rsid w:val="00DC392F"/>
    <w:rsid w:val="00DC3B15"/>
    <w:rsid w:val="00DC3D15"/>
    <w:rsid w:val="00DC577D"/>
    <w:rsid w:val="00DC6678"/>
    <w:rsid w:val="00DC67B6"/>
    <w:rsid w:val="00DC6FCB"/>
    <w:rsid w:val="00DC7DF8"/>
    <w:rsid w:val="00DD126A"/>
    <w:rsid w:val="00DD32F6"/>
    <w:rsid w:val="00DD625B"/>
    <w:rsid w:val="00DD6BB5"/>
    <w:rsid w:val="00DD7B97"/>
    <w:rsid w:val="00DE085B"/>
    <w:rsid w:val="00DE1629"/>
    <w:rsid w:val="00DE2A2A"/>
    <w:rsid w:val="00DE2F8E"/>
    <w:rsid w:val="00DE2FFE"/>
    <w:rsid w:val="00DE3CE0"/>
    <w:rsid w:val="00DE4681"/>
    <w:rsid w:val="00DE4F7D"/>
    <w:rsid w:val="00DF0C0A"/>
    <w:rsid w:val="00DF14C5"/>
    <w:rsid w:val="00DF1D31"/>
    <w:rsid w:val="00DF20B2"/>
    <w:rsid w:val="00DF28DF"/>
    <w:rsid w:val="00DF3923"/>
    <w:rsid w:val="00DF4CB1"/>
    <w:rsid w:val="00DF5DE9"/>
    <w:rsid w:val="00DF5E61"/>
    <w:rsid w:val="00DF6454"/>
    <w:rsid w:val="00DF6B3D"/>
    <w:rsid w:val="00E001B5"/>
    <w:rsid w:val="00E00E0F"/>
    <w:rsid w:val="00E03AF3"/>
    <w:rsid w:val="00E056D0"/>
    <w:rsid w:val="00E06581"/>
    <w:rsid w:val="00E06843"/>
    <w:rsid w:val="00E10AB2"/>
    <w:rsid w:val="00E12853"/>
    <w:rsid w:val="00E12862"/>
    <w:rsid w:val="00E12F8A"/>
    <w:rsid w:val="00E13038"/>
    <w:rsid w:val="00E13514"/>
    <w:rsid w:val="00E13959"/>
    <w:rsid w:val="00E1455A"/>
    <w:rsid w:val="00E14EE1"/>
    <w:rsid w:val="00E15059"/>
    <w:rsid w:val="00E15C2C"/>
    <w:rsid w:val="00E2137A"/>
    <w:rsid w:val="00E21CEB"/>
    <w:rsid w:val="00E223ED"/>
    <w:rsid w:val="00E2334A"/>
    <w:rsid w:val="00E233EE"/>
    <w:rsid w:val="00E23BC6"/>
    <w:rsid w:val="00E24474"/>
    <w:rsid w:val="00E263F3"/>
    <w:rsid w:val="00E26D15"/>
    <w:rsid w:val="00E27D08"/>
    <w:rsid w:val="00E27FA0"/>
    <w:rsid w:val="00E31BD8"/>
    <w:rsid w:val="00E32146"/>
    <w:rsid w:val="00E3233B"/>
    <w:rsid w:val="00E330A2"/>
    <w:rsid w:val="00E3368D"/>
    <w:rsid w:val="00E3381B"/>
    <w:rsid w:val="00E3484B"/>
    <w:rsid w:val="00E36469"/>
    <w:rsid w:val="00E41787"/>
    <w:rsid w:val="00E42A48"/>
    <w:rsid w:val="00E43F2D"/>
    <w:rsid w:val="00E43FEF"/>
    <w:rsid w:val="00E44A2C"/>
    <w:rsid w:val="00E5142B"/>
    <w:rsid w:val="00E53269"/>
    <w:rsid w:val="00E53585"/>
    <w:rsid w:val="00E54EE1"/>
    <w:rsid w:val="00E552D8"/>
    <w:rsid w:val="00E5556B"/>
    <w:rsid w:val="00E57671"/>
    <w:rsid w:val="00E60616"/>
    <w:rsid w:val="00E608A1"/>
    <w:rsid w:val="00E617B0"/>
    <w:rsid w:val="00E635AB"/>
    <w:rsid w:val="00E636D2"/>
    <w:rsid w:val="00E64325"/>
    <w:rsid w:val="00E64DAE"/>
    <w:rsid w:val="00E66CDE"/>
    <w:rsid w:val="00E70DBE"/>
    <w:rsid w:val="00E71DCD"/>
    <w:rsid w:val="00E74409"/>
    <w:rsid w:val="00E7542F"/>
    <w:rsid w:val="00E77821"/>
    <w:rsid w:val="00E8238D"/>
    <w:rsid w:val="00E823C7"/>
    <w:rsid w:val="00E82F28"/>
    <w:rsid w:val="00E8468A"/>
    <w:rsid w:val="00E849CD"/>
    <w:rsid w:val="00E86F52"/>
    <w:rsid w:val="00E87421"/>
    <w:rsid w:val="00E91112"/>
    <w:rsid w:val="00E9230F"/>
    <w:rsid w:val="00E93619"/>
    <w:rsid w:val="00E94114"/>
    <w:rsid w:val="00E95D79"/>
    <w:rsid w:val="00EA1DD2"/>
    <w:rsid w:val="00EA2FA6"/>
    <w:rsid w:val="00EA6A9A"/>
    <w:rsid w:val="00EA70F0"/>
    <w:rsid w:val="00EA75B6"/>
    <w:rsid w:val="00EB023E"/>
    <w:rsid w:val="00EB05FB"/>
    <w:rsid w:val="00EB0887"/>
    <w:rsid w:val="00EB08A2"/>
    <w:rsid w:val="00EB1324"/>
    <w:rsid w:val="00EB2221"/>
    <w:rsid w:val="00EB27C2"/>
    <w:rsid w:val="00EB31BA"/>
    <w:rsid w:val="00EB3645"/>
    <w:rsid w:val="00EB398F"/>
    <w:rsid w:val="00EB3E3C"/>
    <w:rsid w:val="00EB46FA"/>
    <w:rsid w:val="00EB5C4F"/>
    <w:rsid w:val="00EB6312"/>
    <w:rsid w:val="00EC0898"/>
    <w:rsid w:val="00EC0EB7"/>
    <w:rsid w:val="00EC147D"/>
    <w:rsid w:val="00EC14C6"/>
    <w:rsid w:val="00EC2ECF"/>
    <w:rsid w:val="00EC411E"/>
    <w:rsid w:val="00EC4FE5"/>
    <w:rsid w:val="00EC5D8B"/>
    <w:rsid w:val="00EC67EF"/>
    <w:rsid w:val="00EC6C62"/>
    <w:rsid w:val="00EC7B75"/>
    <w:rsid w:val="00EC7C6A"/>
    <w:rsid w:val="00EC7F73"/>
    <w:rsid w:val="00ED0143"/>
    <w:rsid w:val="00ED159C"/>
    <w:rsid w:val="00ED17C3"/>
    <w:rsid w:val="00ED1ADB"/>
    <w:rsid w:val="00ED1B84"/>
    <w:rsid w:val="00ED394B"/>
    <w:rsid w:val="00ED39A3"/>
    <w:rsid w:val="00ED3F73"/>
    <w:rsid w:val="00ED4C71"/>
    <w:rsid w:val="00ED7222"/>
    <w:rsid w:val="00ED7E26"/>
    <w:rsid w:val="00ED7E95"/>
    <w:rsid w:val="00EE0E39"/>
    <w:rsid w:val="00EE23A9"/>
    <w:rsid w:val="00EE3A53"/>
    <w:rsid w:val="00EE4426"/>
    <w:rsid w:val="00EE4464"/>
    <w:rsid w:val="00EE4797"/>
    <w:rsid w:val="00EE4D5C"/>
    <w:rsid w:val="00EE5EBA"/>
    <w:rsid w:val="00EE5EBB"/>
    <w:rsid w:val="00EE638F"/>
    <w:rsid w:val="00EE7E76"/>
    <w:rsid w:val="00EF0BF7"/>
    <w:rsid w:val="00EF1BBB"/>
    <w:rsid w:val="00EF25F0"/>
    <w:rsid w:val="00EF3379"/>
    <w:rsid w:val="00EF3A55"/>
    <w:rsid w:val="00EF41C6"/>
    <w:rsid w:val="00EF4261"/>
    <w:rsid w:val="00EF6CD1"/>
    <w:rsid w:val="00EF7EC8"/>
    <w:rsid w:val="00F00E51"/>
    <w:rsid w:val="00F0114B"/>
    <w:rsid w:val="00F01EB9"/>
    <w:rsid w:val="00F03026"/>
    <w:rsid w:val="00F03542"/>
    <w:rsid w:val="00F04AC6"/>
    <w:rsid w:val="00F058C2"/>
    <w:rsid w:val="00F0654F"/>
    <w:rsid w:val="00F0674B"/>
    <w:rsid w:val="00F0785F"/>
    <w:rsid w:val="00F07AE0"/>
    <w:rsid w:val="00F12966"/>
    <w:rsid w:val="00F13A8E"/>
    <w:rsid w:val="00F140F8"/>
    <w:rsid w:val="00F144E1"/>
    <w:rsid w:val="00F14C62"/>
    <w:rsid w:val="00F15550"/>
    <w:rsid w:val="00F1F24B"/>
    <w:rsid w:val="00F20511"/>
    <w:rsid w:val="00F20CB7"/>
    <w:rsid w:val="00F212D8"/>
    <w:rsid w:val="00F21779"/>
    <w:rsid w:val="00F22FC1"/>
    <w:rsid w:val="00F23518"/>
    <w:rsid w:val="00F24386"/>
    <w:rsid w:val="00F24B0E"/>
    <w:rsid w:val="00F3057C"/>
    <w:rsid w:val="00F3069A"/>
    <w:rsid w:val="00F322AC"/>
    <w:rsid w:val="00F35359"/>
    <w:rsid w:val="00F361F1"/>
    <w:rsid w:val="00F36923"/>
    <w:rsid w:val="00F36B27"/>
    <w:rsid w:val="00F42B17"/>
    <w:rsid w:val="00F42C84"/>
    <w:rsid w:val="00F43133"/>
    <w:rsid w:val="00F4358C"/>
    <w:rsid w:val="00F4465D"/>
    <w:rsid w:val="00F46854"/>
    <w:rsid w:val="00F47A4E"/>
    <w:rsid w:val="00F500D9"/>
    <w:rsid w:val="00F504D4"/>
    <w:rsid w:val="00F50617"/>
    <w:rsid w:val="00F515F6"/>
    <w:rsid w:val="00F5441A"/>
    <w:rsid w:val="00F545D3"/>
    <w:rsid w:val="00F54E30"/>
    <w:rsid w:val="00F565DD"/>
    <w:rsid w:val="00F56926"/>
    <w:rsid w:val="00F57DFE"/>
    <w:rsid w:val="00F60889"/>
    <w:rsid w:val="00F614CC"/>
    <w:rsid w:val="00F62C17"/>
    <w:rsid w:val="00F65DAF"/>
    <w:rsid w:val="00F6693E"/>
    <w:rsid w:val="00F67EE4"/>
    <w:rsid w:val="00F71751"/>
    <w:rsid w:val="00F73D45"/>
    <w:rsid w:val="00F769FF"/>
    <w:rsid w:val="00F77B65"/>
    <w:rsid w:val="00F80611"/>
    <w:rsid w:val="00F8275B"/>
    <w:rsid w:val="00F82A16"/>
    <w:rsid w:val="00F8342C"/>
    <w:rsid w:val="00F83AE7"/>
    <w:rsid w:val="00F86540"/>
    <w:rsid w:val="00F86B04"/>
    <w:rsid w:val="00F87B41"/>
    <w:rsid w:val="00F90222"/>
    <w:rsid w:val="00F9062E"/>
    <w:rsid w:val="00F91D3D"/>
    <w:rsid w:val="00F9449E"/>
    <w:rsid w:val="00F946CC"/>
    <w:rsid w:val="00F948E9"/>
    <w:rsid w:val="00F951CD"/>
    <w:rsid w:val="00F958ED"/>
    <w:rsid w:val="00F95E50"/>
    <w:rsid w:val="00F96B0F"/>
    <w:rsid w:val="00F96F8B"/>
    <w:rsid w:val="00F9CEC8"/>
    <w:rsid w:val="00FA1257"/>
    <w:rsid w:val="00FAF26E"/>
    <w:rsid w:val="00FB0318"/>
    <w:rsid w:val="00FB0349"/>
    <w:rsid w:val="00FB1D18"/>
    <w:rsid w:val="00FB4233"/>
    <w:rsid w:val="00FB4D86"/>
    <w:rsid w:val="00FB5C18"/>
    <w:rsid w:val="00FB608C"/>
    <w:rsid w:val="00FC1879"/>
    <w:rsid w:val="00FC1F02"/>
    <w:rsid w:val="00FC1F8C"/>
    <w:rsid w:val="00FC23A7"/>
    <w:rsid w:val="00FC2960"/>
    <w:rsid w:val="00FC493C"/>
    <w:rsid w:val="00FC4A0E"/>
    <w:rsid w:val="00FD0561"/>
    <w:rsid w:val="00FD091A"/>
    <w:rsid w:val="00FD20AE"/>
    <w:rsid w:val="00FD2383"/>
    <w:rsid w:val="00FD55B3"/>
    <w:rsid w:val="00FD6858"/>
    <w:rsid w:val="00FE078D"/>
    <w:rsid w:val="00FE103F"/>
    <w:rsid w:val="00FE2EED"/>
    <w:rsid w:val="00FE2FA0"/>
    <w:rsid w:val="00FE3EC5"/>
    <w:rsid w:val="00FE4D08"/>
    <w:rsid w:val="00FE5C76"/>
    <w:rsid w:val="00FE6AAB"/>
    <w:rsid w:val="00FE727C"/>
    <w:rsid w:val="00FE77D8"/>
    <w:rsid w:val="00FE7A98"/>
    <w:rsid w:val="00FF159E"/>
    <w:rsid w:val="00FF3CB4"/>
    <w:rsid w:val="00FF3D22"/>
    <w:rsid w:val="00FF45AA"/>
    <w:rsid w:val="00FF7AD7"/>
    <w:rsid w:val="01045C23"/>
    <w:rsid w:val="01048002"/>
    <w:rsid w:val="0152729A"/>
    <w:rsid w:val="015B2A77"/>
    <w:rsid w:val="016F4DC4"/>
    <w:rsid w:val="0177C3B0"/>
    <w:rsid w:val="018C4E1B"/>
    <w:rsid w:val="019FB663"/>
    <w:rsid w:val="01A510F0"/>
    <w:rsid w:val="01A8A36C"/>
    <w:rsid w:val="01C18446"/>
    <w:rsid w:val="021DA673"/>
    <w:rsid w:val="02229132"/>
    <w:rsid w:val="022CAF81"/>
    <w:rsid w:val="023B4AE8"/>
    <w:rsid w:val="024F5457"/>
    <w:rsid w:val="0256E588"/>
    <w:rsid w:val="0259A681"/>
    <w:rsid w:val="025C90CF"/>
    <w:rsid w:val="026A5AF8"/>
    <w:rsid w:val="02789773"/>
    <w:rsid w:val="02884C0C"/>
    <w:rsid w:val="028CB4FF"/>
    <w:rsid w:val="02936D75"/>
    <w:rsid w:val="02957752"/>
    <w:rsid w:val="02A0C1DF"/>
    <w:rsid w:val="02CC8244"/>
    <w:rsid w:val="02D42A74"/>
    <w:rsid w:val="02D4D5A7"/>
    <w:rsid w:val="02D88AFA"/>
    <w:rsid w:val="02D91905"/>
    <w:rsid w:val="02DA1167"/>
    <w:rsid w:val="02E86991"/>
    <w:rsid w:val="02F38911"/>
    <w:rsid w:val="0323B6CC"/>
    <w:rsid w:val="032F2A45"/>
    <w:rsid w:val="03571C17"/>
    <w:rsid w:val="03582CA4"/>
    <w:rsid w:val="035FF307"/>
    <w:rsid w:val="03747EEC"/>
    <w:rsid w:val="0377CCFF"/>
    <w:rsid w:val="037F857F"/>
    <w:rsid w:val="03880A81"/>
    <w:rsid w:val="03909AA0"/>
    <w:rsid w:val="03A9617A"/>
    <w:rsid w:val="03D55EDA"/>
    <w:rsid w:val="03E2AB07"/>
    <w:rsid w:val="03E743F4"/>
    <w:rsid w:val="040D3A02"/>
    <w:rsid w:val="0414A8A0"/>
    <w:rsid w:val="0424F020"/>
    <w:rsid w:val="0425D6FF"/>
    <w:rsid w:val="045ADC99"/>
    <w:rsid w:val="04607DC3"/>
    <w:rsid w:val="04608B55"/>
    <w:rsid w:val="047141FB"/>
    <w:rsid w:val="0476BEBF"/>
    <w:rsid w:val="04ADC5EB"/>
    <w:rsid w:val="04BAC4DC"/>
    <w:rsid w:val="04CF4E72"/>
    <w:rsid w:val="050BF558"/>
    <w:rsid w:val="050E79FE"/>
    <w:rsid w:val="05124CA1"/>
    <w:rsid w:val="051EA9F3"/>
    <w:rsid w:val="0529C24E"/>
    <w:rsid w:val="052BAA4A"/>
    <w:rsid w:val="05469844"/>
    <w:rsid w:val="0551B036"/>
    <w:rsid w:val="055F2A0B"/>
    <w:rsid w:val="05647214"/>
    <w:rsid w:val="057437AE"/>
    <w:rsid w:val="05764A64"/>
    <w:rsid w:val="05970BDE"/>
    <w:rsid w:val="05C8ED03"/>
    <w:rsid w:val="05CE06BC"/>
    <w:rsid w:val="05E40015"/>
    <w:rsid w:val="05FE4937"/>
    <w:rsid w:val="0612CCA5"/>
    <w:rsid w:val="064AE09E"/>
    <w:rsid w:val="066A77AD"/>
    <w:rsid w:val="066B4DF5"/>
    <w:rsid w:val="067FAA68"/>
    <w:rsid w:val="0682B63E"/>
    <w:rsid w:val="06877398"/>
    <w:rsid w:val="068F9AC5"/>
    <w:rsid w:val="0698C8E5"/>
    <w:rsid w:val="06B4A7F8"/>
    <w:rsid w:val="06BA7C53"/>
    <w:rsid w:val="06CE29F6"/>
    <w:rsid w:val="06CF644A"/>
    <w:rsid w:val="06EB27D2"/>
    <w:rsid w:val="06EF795E"/>
    <w:rsid w:val="0713AD63"/>
    <w:rsid w:val="073D4F5E"/>
    <w:rsid w:val="07472EAA"/>
    <w:rsid w:val="0748EF7F"/>
    <w:rsid w:val="07683F9A"/>
    <w:rsid w:val="0773D73D"/>
    <w:rsid w:val="077725D6"/>
    <w:rsid w:val="077E4F72"/>
    <w:rsid w:val="078A6E63"/>
    <w:rsid w:val="079680CC"/>
    <w:rsid w:val="07AF718D"/>
    <w:rsid w:val="07B004BF"/>
    <w:rsid w:val="07B145EC"/>
    <w:rsid w:val="07CFB304"/>
    <w:rsid w:val="07EE60F4"/>
    <w:rsid w:val="07F3D445"/>
    <w:rsid w:val="07FC621D"/>
    <w:rsid w:val="080644B7"/>
    <w:rsid w:val="083996B2"/>
    <w:rsid w:val="0883A491"/>
    <w:rsid w:val="088AA244"/>
    <w:rsid w:val="08A186E0"/>
    <w:rsid w:val="08AC4327"/>
    <w:rsid w:val="08B20477"/>
    <w:rsid w:val="08C59265"/>
    <w:rsid w:val="08CD43E8"/>
    <w:rsid w:val="08E4F5E1"/>
    <w:rsid w:val="08F4FBD7"/>
    <w:rsid w:val="08FAF83F"/>
    <w:rsid w:val="090B89B6"/>
    <w:rsid w:val="0910ED0B"/>
    <w:rsid w:val="091EF7F6"/>
    <w:rsid w:val="09323012"/>
    <w:rsid w:val="0933B014"/>
    <w:rsid w:val="09485371"/>
    <w:rsid w:val="09545920"/>
    <w:rsid w:val="0985CDEC"/>
    <w:rsid w:val="09A1E23B"/>
    <w:rsid w:val="09CC8661"/>
    <w:rsid w:val="09CF72BB"/>
    <w:rsid w:val="09D21151"/>
    <w:rsid w:val="0A324A79"/>
    <w:rsid w:val="0A38299F"/>
    <w:rsid w:val="0A39A75B"/>
    <w:rsid w:val="0A3F2F37"/>
    <w:rsid w:val="0A5AE3F6"/>
    <w:rsid w:val="0A5FE094"/>
    <w:rsid w:val="0A7A3F70"/>
    <w:rsid w:val="0A898D87"/>
    <w:rsid w:val="0AA1E40C"/>
    <w:rsid w:val="0AD16EA8"/>
    <w:rsid w:val="0AE691A5"/>
    <w:rsid w:val="0B16F891"/>
    <w:rsid w:val="0B1D2ED7"/>
    <w:rsid w:val="0B236F8B"/>
    <w:rsid w:val="0B48D378"/>
    <w:rsid w:val="0B4B14F1"/>
    <w:rsid w:val="0B6030B8"/>
    <w:rsid w:val="0B6518E2"/>
    <w:rsid w:val="0B6AC814"/>
    <w:rsid w:val="0B7B82C8"/>
    <w:rsid w:val="0B82FBCD"/>
    <w:rsid w:val="0B855325"/>
    <w:rsid w:val="0B88385D"/>
    <w:rsid w:val="0B932694"/>
    <w:rsid w:val="0BB10E9B"/>
    <w:rsid w:val="0BC80FBD"/>
    <w:rsid w:val="0BD9B512"/>
    <w:rsid w:val="0BEEBE8F"/>
    <w:rsid w:val="0BEF3BF8"/>
    <w:rsid w:val="0BF5FE8D"/>
    <w:rsid w:val="0C135622"/>
    <w:rsid w:val="0C1808A3"/>
    <w:rsid w:val="0C18A80D"/>
    <w:rsid w:val="0C3E245C"/>
    <w:rsid w:val="0C40FD0D"/>
    <w:rsid w:val="0C5C52DA"/>
    <w:rsid w:val="0C605735"/>
    <w:rsid w:val="0C8CE753"/>
    <w:rsid w:val="0C8D2407"/>
    <w:rsid w:val="0C8DF926"/>
    <w:rsid w:val="0C940B34"/>
    <w:rsid w:val="0CD24A8B"/>
    <w:rsid w:val="0CDF4C99"/>
    <w:rsid w:val="0CFD1523"/>
    <w:rsid w:val="0D03D277"/>
    <w:rsid w:val="0D078CC9"/>
    <w:rsid w:val="0D2EC8FB"/>
    <w:rsid w:val="0D3762B1"/>
    <w:rsid w:val="0D58CF3B"/>
    <w:rsid w:val="0D5904CD"/>
    <w:rsid w:val="0D861DEC"/>
    <w:rsid w:val="0D87CE77"/>
    <w:rsid w:val="0DC211B5"/>
    <w:rsid w:val="0DC30B6C"/>
    <w:rsid w:val="0DD7CCE2"/>
    <w:rsid w:val="0DE188AF"/>
    <w:rsid w:val="0DE49AD1"/>
    <w:rsid w:val="0DEA8A45"/>
    <w:rsid w:val="0DEA9273"/>
    <w:rsid w:val="0DFEE1FB"/>
    <w:rsid w:val="0E049961"/>
    <w:rsid w:val="0E0BD1D7"/>
    <w:rsid w:val="0E1743F2"/>
    <w:rsid w:val="0E1E4D51"/>
    <w:rsid w:val="0E23E572"/>
    <w:rsid w:val="0E2B57DE"/>
    <w:rsid w:val="0E3C909E"/>
    <w:rsid w:val="0E5700DC"/>
    <w:rsid w:val="0E9385AE"/>
    <w:rsid w:val="0EB4316B"/>
    <w:rsid w:val="0EF45944"/>
    <w:rsid w:val="0EF7FB01"/>
    <w:rsid w:val="0F012918"/>
    <w:rsid w:val="0F05FBC7"/>
    <w:rsid w:val="0F149843"/>
    <w:rsid w:val="0F27073E"/>
    <w:rsid w:val="0F3BBFB3"/>
    <w:rsid w:val="0F5AD5FC"/>
    <w:rsid w:val="0F687248"/>
    <w:rsid w:val="0F68F834"/>
    <w:rsid w:val="0F69FAB3"/>
    <w:rsid w:val="0F6B94B9"/>
    <w:rsid w:val="0FA64950"/>
    <w:rsid w:val="0FB6AD9B"/>
    <w:rsid w:val="0FCE4035"/>
    <w:rsid w:val="0FF3DF59"/>
    <w:rsid w:val="0FFF2BD7"/>
    <w:rsid w:val="104C3C3A"/>
    <w:rsid w:val="10730CB6"/>
    <w:rsid w:val="109439D2"/>
    <w:rsid w:val="109C79F0"/>
    <w:rsid w:val="109E6D38"/>
    <w:rsid w:val="10DA76B8"/>
    <w:rsid w:val="10E54481"/>
    <w:rsid w:val="10EBBA41"/>
    <w:rsid w:val="10EEB44B"/>
    <w:rsid w:val="10FF71F1"/>
    <w:rsid w:val="1115944F"/>
    <w:rsid w:val="111A32A9"/>
    <w:rsid w:val="111E578D"/>
    <w:rsid w:val="1125FF10"/>
    <w:rsid w:val="1134D156"/>
    <w:rsid w:val="113AF9D6"/>
    <w:rsid w:val="113EDF8C"/>
    <w:rsid w:val="114E94CC"/>
    <w:rsid w:val="114FCFF4"/>
    <w:rsid w:val="115EF291"/>
    <w:rsid w:val="116FBF03"/>
    <w:rsid w:val="11713611"/>
    <w:rsid w:val="11B8EE75"/>
    <w:rsid w:val="11D1CBBE"/>
    <w:rsid w:val="11E3AF11"/>
    <w:rsid w:val="1214424E"/>
    <w:rsid w:val="12155E29"/>
    <w:rsid w:val="124160DE"/>
    <w:rsid w:val="124F936C"/>
    <w:rsid w:val="12591777"/>
    <w:rsid w:val="125E0F79"/>
    <w:rsid w:val="125F57A0"/>
    <w:rsid w:val="1271753D"/>
    <w:rsid w:val="127FE693"/>
    <w:rsid w:val="1285D3BD"/>
    <w:rsid w:val="12913154"/>
    <w:rsid w:val="1294C0EA"/>
    <w:rsid w:val="129CC618"/>
    <w:rsid w:val="12A301F8"/>
    <w:rsid w:val="12D4D9CB"/>
    <w:rsid w:val="12D86C0B"/>
    <w:rsid w:val="12DD89AD"/>
    <w:rsid w:val="12FEBEA1"/>
    <w:rsid w:val="132E2A41"/>
    <w:rsid w:val="133A8591"/>
    <w:rsid w:val="13478124"/>
    <w:rsid w:val="1369EC09"/>
    <w:rsid w:val="1395476D"/>
    <w:rsid w:val="13954B8E"/>
    <w:rsid w:val="13AC7C0A"/>
    <w:rsid w:val="13DE7A01"/>
    <w:rsid w:val="13FFC736"/>
    <w:rsid w:val="140AC65C"/>
    <w:rsid w:val="141EE822"/>
    <w:rsid w:val="14200808"/>
    <w:rsid w:val="143FE272"/>
    <w:rsid w:val="14410BE5"/>
    <w:rsid w:val="14426575"/>
    <w:rsid w:val="144357A1"/>
    <w:rsid w:val="144C41AD"/>
    <w:rsid w:val="146A76C3"/>
    <w:rsid w:val="149A0934"/>
    <w:rsid w:val="14A2333E"/>
    <w:rsid w:val="14C7825B"/>
    <w:rsid w:val="14CD777C"/>
    <w:rsid w:val="14EBC604"/>
    <w:rsid w:val="150A10D5"/>
    <w:rsid w:val="150F77E1"/>
    <w:rsid w:val="153972BF"/>
    <w:rsid w:val="1558F380"/>
    <w:rsid w:val="1573CF84"/>
    <w:rsid w:val="158B1ACA"/>
    <w:rsid w:val="15991A5D"/>
    <w:rsid w:val="15A1F437"/>
    <w:rsid w:val="15C9A4F4"/>
    <w:rsid w:val="15DC2798"/>
    <w:rsid w:val="15E48AD8"/>
    <w:rsid w:val="15E8E2EA"/>
    <w:rsid w:val="15FEC494"/>
    <w:rsid w:val="16074849"/>
    <w:rsid w:val="163DA973"/>
    <w:rsid w:val="1657750F"/>
    <w:rsid w:val="1657A0F8"/>
    <w:rsid w:val="1670B85A"/>
    <w:rsid w:val="16878FC6"/>
    <w:rsid w:val="168BDAA4"/>
    <w:rsid w:val="169EC726"/>
    <w:rsid w:val="16C29980"/>
    <w:rsid w:val="16CFC596"/>
    <w:rsid w:val="16D2037B"/>
    <w:rsid w:val="16ECC4A9"/>
    <w:rsid w:val="17131987"/>
    <w:rsid w:val="1733A017"/>
    <w:rsid w:val="17347280"/>
    <w:rsid w:val="173B66C1"/>
    <w:rsid w:val="1760E55B"/>
    <w:rsid w:val="17638B2E"/>
    <w:rsid w:val="1795D972"/>
    <w:rsid w:val="1796A795"/>
    <w:rsid w:val="179A32FE"/>
    <w:rsid w:val="17AFFDD8"/>
    <w:rsid w:val="17BEC16A"/>
    <w:rsid w:val="17C164EC"/>
    <w:rsid w:val="17C56962"/>
    <w:rsid w:val="17C78CCA"/>
    <w:rsid w:val="17D81BC2"/>
    <w:rsid w:val="17E615AE"/>
    <w:rsid w:val="17ED42A7"/>
    <w:rsid w:val="17F1460E"/>
    <w:rsid w:val="17F1CC26"/>
    <w:rsid w:val="17FAAFBA"/>
    <w:rsid w:val="17FB699D"/>
    <w:rsid w:val="1817ADDD"/>
    <w:rsid w:val="18397FAF"/>
    <w:rsid w:val="1842146F"/>
    <w:rsid w:val="184851C2"/>
    <w:rsid w:val="18509353"/>
    <w:rsid w:val="1899E570"/>
    <w:rsid w:val="18A1A13A"/>
    <w:rsid w:val="18BD57CB"/>
    <w:rsid w:val="18E6A98C"/>
    <w:rsid w:val="18E84596"/>
    <w:rsid w:val="1905D88A"/>
    <w:rsid w:val="1913D6B3"/>
    <w:rsid w:val="19481F7B"/>
    <w:rsid w:val="195A3F9C"/>
    <w:rsid w:val="19617FDF"/>
    <w:rsid w:val="196BF037"/>
    <w:rsid w:val="197A727C"/>
    <w:rsid w:val="19914BC3"/>
    <w:rsid w:val="19B5143C"/>
    <w:rsid w:val="19D59F3C"/>
    <w:rsid w:val="19F8464C"/>
    <w:rsid w:val="1A0E1AC7"/>
    <w:rsid w:val="1A1E1B33"/>
    <w:rsid w:val="1A1FED24"/>
    <w:rsid w:val="1A2C760B"/>
    <w:rsid w:val="1A4B6C3F"/>
    <w:rsid w:val="1A5C80EB"/>
    <w:rsid w:val="1A665275"/>
    <w:rsid w:val="1A74EAA3"/>
    <w:rsid w:val="1A8FCF8C"/>
    <w:rsid w:val="1AA2EC43"/>
    <w:rsid w:val="1AAAA9BC"/>
    <w:rsid w:val="1ABBEC06"/>
    <w:rsid w:val="1ABE9395"/>
    <w:rsid w:val="1ABF694B"/>
    <w:rsid w:val="1AC489E4"/>
    <w:rsid w:val="1AC510EC"/>
    <w:rsid w:val="1ACF0D4B"/>
    <w:rsid w:val="1AD94DBD"/>
    <w:rsid w:val="1AF3CC07"/>
    <w:rsid w:val="1AF7DBD7"/>
    <w:rsid w:val="1AFB5173"/>
    <w:rsid w:val="1AFD5650"/>
    <w:rsid w:val="1B113D28"/>
    <w:rsid w:val="1B574C37"/>
    <w:rsid w:val="1B74BF39"/>
    <w:rsid w:val="1B7ABAF5"/>
    <w:rsid w:val="1B89C5ED"/>
    <w:rsid w:val="1B8ADD6D"/>
    <w:rsid w:val="1BADE5AC"/>
    <w:rsid w:val="1BBF4B2C"/>
    <w:rsid w:val="1BC5F4D3"/>
    <w:rsid w:val="1BC73842"/>
    <w:rsid w:val="1BD79057"/>
    <w:rsid w:val="1BDD20F0"/>
    <w:rsid w:val="1BDF3E35"/>
    <w:rsid w:val="1BDFE30F"/>
    <w:rsid w:val="1C0608B1"/>
    <w:rsid w:val="1C0731C1"/>
    <w:rsid w:val="1C2F5A15"/>
    <w:rsid w:val="1C519ABE"/>
    <w:rsid w:val="1C736E73"/>
    <w:rsid w:val="1C7D621A"/>
    <w:rsid w:val="1C9BFD19"/>
    <w:rsid w:val="1CAB59C2"/>
    <w:rsid w:val="1CAD66E6"/>
    <w:rsid w:val="1CB523C9"/>
    <w:rsid w:val="1CB69B3A"/>
    <w:rsid w:val="1CB765E0"/>
    <w:rsid w:val="1CEAD63E"/>
    <w:rsid w:val="1CFF50DB"/>
    <w:rsid w:val="1D068D6C"/>
    <w:rsid w:val="1D168E73"/>
    <w:rsid w:val="1D43E8D7"/>
    <w:rsid w:val="1D45230D"/>
    <w:rsid w:val="1D4EC263"/>
    <w:rsid w:val="1D5A586D"/>
    <w:rsid w:val="1D5FCBBC"/>
    <w:rsid w:val="1D7CFEFD"/>
    <w:rsid w:val="1D912713"/>
    <w:rsid w:val="1DB1392F"/>
    <w:rsid w:val="1DBAF0EB"/>
    <w:rsid w:val="1DD2FBCB"/>
    <w:rsid w:val="1E0E9E6F"/>
    <w:rsid w:val="1E2B6D66"/>
    <w:rsid w:val="1E30F921"/>
    <w:rsid w:val="1E376B0C"/>
    <w:rsid w:val="1E45000F"/>
    <w:rsid w:val="1E807AEC"/>
    <w:rsid w:val="1E8FBAF8"/>
    <w:rsid w:val="1EA829E4"/>
    <w:rsid w:val="1EC7B27B"/>
    <w:rsid w:val="1ECD83C6"/>
    <w:rsid w:val="1EE0B0C8"/>
    <w:rsid w:val="1EE18750"/>
    <w:rsid w:val="1F163EB2"/>
    <w:rsid w:val="1F23764F"/>
    <w:rsid w:val="1F3E1C93"/>
    <w:rsid w:val="1F3EDA2E"/>
    <w:rsid w:val="1F3F86BB"/>
    <w:rsid w:val="1F46AABA"/>
    <w:rsid w:val="1F5E5DDF"/>
    <w:rsid w:val="1F66A81D"/>
    <w:rsid w:val="1F680163"/>
    <w:rsid w:val="1F774EBE"/>
    <w:rsid w:val="1F99AE41"/>
    <w:rsid w:val="1F9E782F"/>
    <w:rsid w:val="1FA02717"/>
    <w:rsid w:val="1FA3BA40"/>
    <w:rsid w:val="1FA57DF7"/>
    <w:rsid w:val="1FB0F18D"/>
    <w:rsid w:val="1FB79EEF"/>
    <w:rsid w:val="1FB9DB3A"/>
    <w:rsid w:val="1FBBAFA4"/>
    <w:rsid w:val="1FC51D43"/>
    <w:rsid w:val="1FCF836C"/>
    <w:rsid w:val="1FE6EAD4"/>
    <w:rsid w:val="2007659D"/>
    <w:rsid w:val="201CF9E1"/>
    <w:rsid w:val="20375088"/>
    <w:rsid w:val="204166E4"/>
    <w:rsid w:val="20569EE1"/>
    <w:rsid w:val="20571539"/>
    <w:rsid w:val="205F364B"/>
    <w:rsid w:val="20731982"/>
    <w:rsid w:val="20817488"/>
    <w:rsid w:val="20892312"/>
    <w:rsid w:val="20ACF615"/>
    <w:rsid w:val="20B95383"/>
    <w:rsid w:val="20BDCDEC"/>
    <w:rsid w:val="20CA5469"/>
    <w:rsid w:val="20D4BD81"/>
    <w:rsid w:val="20EE2F9E"/>
    <w:rsid w:val="2100D8DD"/>
    <w:rsid w:val="21038D63"/>
    <w:rsid w:val="211D00B6"/>
    <w:rsid w:val="212D0257"/>
    <w:rsid w:val="21333F3E"/>
    <w:rsid w:val="2139207F"/>
    <w:rsid w:val="2162A45E"/>
    <w:rsid w:val="21648EC4"/>
    <w:rsid w:val="21681430"/>
    <w:rsid w:val="2189E0EC"/>
    <w:rsid w:val="21B107E7"/>
    <w:rsid w:val="21B3968A"/>
    <w:rsid w:val="21B93250"/>
    <w:rsid w:val="21D12213"/>
    <w:rsid w:val="21D22E17"/>
    <w:rsid w:val="21D96B4E"/>
    <w:rsid w:val="21E724C9"/>
    <w:rsid w:val="21E8845B"/>
    <w:rsid w:val="220E2547"/>
    <w:rsid w:val="2218FD28"/>
    <w:rsid w:val="223CACE8"/>
    <w:rsid w:val="22466CE2"/>
    <w:rsid w:val="224DA8DD"/>
    <w:rsid w:val="225F2AF8"/>
    <w:rsid w:val="226A4F42"/>
    <w:rsid w:val="22A578E9"/>
    <w:rsid w:val="22A82755"/>
    <w:rsid w:val="22BF0A7E"/>
    <w:rsid w:val="22BF41A6"/>
    <w:rsid w:val="22C4A8A1"/>
    <w:rsid w:val="22E2EE9B"/>
    <w:rsid w:val="22E73401"/>
    <w:rsid w:val="22EB8168"/>
    <w:rsid w:val="230F9953"/>
    <w:rsid w:val="23291E06"/>
    <w:rsid w:val="23453786"/>
    <w:rsid w:val="23664C7D"/>
    <w:rsid w:val="23790ADD"/>
    <w:rsid w:val="237A3C27"/>
    <w:rsid w:val="238C3A59"/>
    <w:rsid w:val="23C133A9"/>
    <w:rsid w:val="23C5508C"/>
    <w:rsid w:val="23C61C3E"/>
    <w:rsid w:val="23C8C2B4"/>
    <w:rsid w:val="23D8CAE3"/>
    <w:rsid w:val="2404E432"/>
    <w:rsid w:val="24069CD1"/>
    <w:rsid w:val="240B971B"/>
    <w:rsid w:val="24175FA5"/>
    <w:rsid w:val="2427A75D"/>
    <w:rsid w:val="2427F4A7"/>
    <w:rsid w:val="24312E8D"/>
    <w:rsid w:val="2438B850"/>
    <w:rsid w:val="2445DF7A"/>
    <w:rsid w:val="2466CAD9"/>
    <w:rsid w:val="246E7C70"/>
    <w:rsid w:val="246F7705"/>
    <w:rsid w:val="247E1CF9"/>
    <w:rsid w:val="24800912"/>
    <w:rsid w:val="248EC149"/>
    <w:rsid w:val="24947194"/>
    <w:rsid w:val="24B0B681"/>
    <w:rsid w:val="24B17D6C"/>
    <w:rsid w:val="24BE85C0"/>
    <w:rsid w:val="24C5F94F"/>
    <w:rsid w:val="24D5FCB8"/>
    <w:rsid w:val="24DDB7FD"/>
    <w:rsid w:val="24E252D0"/>
    <w:rsid w:val="24E31144"/>
    <w:rsid w:val="250689C7"/>
    <w:rsid w:val="2510C7ED"/>
    <w:rsid w:val="25141AE3"/>
    <w:rsid w:val="2517E2BE"/>
    <w:rsid w:val="252A35F1"/>
    <w:rsid w:val="25356965"/>
    <w:rsid w:val="2553C012"/>
    <w:rsid w:val="255AF8D0"/>
    <w:rsid w:val="2571B923"/>
    <w:rsid w:val="2571E8C6"/>
    <w:rsid w:val="259909ED"/>
    <w:rsid w:val="25A0E079"/>
    <w:rsid w:val="25D71F69"/>
    <w:rsid w:val="25E69EE1"/>
    <w:rsid w:val="25F70067"/>
    <w:rsid w:val="261428E4"/>
    <w:rsid w:val="261DF9D2"/>
    <w:rsid w:val="2645EBBB"/>
    <w:rsid w:val="26533402"/>
    <w:rsid w:val="265F8053"/>
    <w:rsid w:val="26771D14"/>
    <w:rsid w:val="267C8841"/>
    <w:rsid w:val="26A65A98"/>
    <w:rsid w:val="26B04283"/>
    <w:rsid w:val="26BF4F3D"/>
    <w:rsid w:val="26CBB36A"/>
    <w:rsid w:val="2709CD3F"/>
    <w:rsid w:val="270DFBCE"/>
    <w:rsid w:val="27142BA5"/>
    <w:rsid w:val="272506F2"/>
    <w:rsid w:val="27316834"/>
    <w:rsid w:val="2741AF23"/>
    <w:rsid w:val="2746E2E7"/>
    <w:rsid w:val="274BE291"/>
    <w:rsid w:val="275CED6A"/>
    <w:rsid w:val="27603886"/>
    <w:rsid w:val="27789DBB"/>
    <w:rsid w:val="27835B0B"/>
    <w:rsid w:val="2788A3D6"/>
    <w:rsid w:val="278B1C42"/>
    <w:rsid w:val="27939B3C"/>
    <w:rsid w:val="2793F860"/>
    <w:rsid w:val="2799B2F5"/>
    <w:rsid w:val="279AFAF1"/>
    <w:rsid w:val="27A826D2"/>
    <w:rsid w:val="27AABCF0"/>
    <w:rsid w:val="27B7A1BA"/>
    <w:rsid w:val="27C97B06"/>
    <w:rsid w:val="27CF6D68"/>
    <w:rsid w:val="27CFF2DF"/>
    <w:rsid w:val="27DFFCE1"/>
    <w:rsid w:val="280921C3"/>
    <w:rsid w:val="281466D8"/>
    <w:rsid w:val="2861DDA5"/>
    <w:rsid w:val="28756803"/>
    <w:rsid w:val="287B969D"/>
    <w:rsid w:val="2890DBD8"/>
    <w:rsid w:val="28A05CB0"/>
    <w:rsid w:val="28A0CA13"/>
    <w:rsid w:val="28A6316B"/>
    <w:rsid w:val="28B5683A"/>
    <w:rsid w:val="28F2B98B"/>
    <w:rsid w:val="28FAFA9F"/>
    <w:rsid w:val="29032462"/>
    <w:rsid w:val="2918C614"/>
    <w:rsid w:val="291ED891"/>
    <w:rsid w:val="29280636"/>
    <w:rsid w:val="292ACCD0"/>
    <w:rsid w:val="2935E983"/>
    <w:rsid w:val="2938EA8B"/>
    <w:rsid w:val="2939F71F"/>
    <w:rsid w:val="29733647"/>
    <w:rsid w:val="29734695"/>
    <w:rsid w:val="29781525"/>
    <w:rsid w:val="29862BBB"/>
    <w:rsid w:val="29866518"/>
    <w:rsid w:val="2988F128"/>
    <w:rsid w:val="298D2D33"/>
    <w:rsid w:val="29BBEA81"/>
    <w:rsid w:val="29C05B1C"/>
    <w:rsid w:val="29C5FC91"/>
    <w:rsid w:val="29E38947"/>
    <w:rsid w:val="29FFF80D"/>
    <w:rsid w:val="2A04032B"/>
    <w:rsid w:val="2A10BA91"/>
    <w:rsid w:val="2A12E644"/>
    <w:rsid w:val="2A1B7A41"/>
    <w:rsid w:val="2A1C190A"/>
    <w:rsid w:val="2A5AD55B"/>
    <w:rsid w:val="2A639FFB"/>
    <w:rsid w:val="2A66E3CB"/>
    <w:rsid w:val="2A6A3068"/>
    <w:rsid w:val="2A6AA602"/>
    <w:rsid w:val="2A6C82C2"/>
    <w:rsid w:val="2A7487B6"/>
    <w:rsid w:val="2A7B7602"/>
    <w:rsid w:val="2A90FA1C"/>
    <w:rsid w:val="2A9924EE"/>
    <w:rsid w:val="2AC2FB63"/>
    <w:rsid w:val="2B06371F"/>
    <w:rsid w:val="2B15B36C"/>
    <w:rsid w:val="2B5CEB88"/>
    <w:rsid w:val="2B6CE9E5"/>
    <w:rsid w:val="2B8E7840"/>
    <w:rsid w:val="2B90431A"/>
    <w:rsid w:val="2BB9FA5E"/>
    <w:rsid w:val="2BCAAEF3"/>
    <w:rsid w:val="2C0DED10"/>
    <w:rsid w:val="2C0E4E4B"/>
    <w:rsid w:val="2C1E6C21"/>
    <w:rsid w:val="2C2B31AE"/>
    <w:rsid w:val="2C2ECB99"/>
    <w:rsid w:val="2C64AF7F"/>
    <w:rsid w:val="2C8804AC"/>
    <w:rsid w:val="2C89EF94"/>
    <w:rsid w:val="2CAD4400"/>
    <w:rsid w:val="2CB02444"/>
    <w:rsid w:val="2CB757A7"/>
    <w:rsid w:val="2CBCCC6F"/>
    <w:rsid w:val="2CD695B4"/>
    <w:rsid w:val="2CE512B1"/>
    <w:rsid w:val="2CEEF8C9"/>
    <w:rsid w:val="2D0E33AA"/>
    <w:rsid w:val="2D214889"/>
    <w:rsid w:val="2D21A671"/>
    <w:rsid w:val="2D39A293"/>
    <w:rsid w:val="2D3C39ED"/>
    <w:rsid w:val="2D65AE5E"/>
    <w:rsid w:val="2D6EC7F4"/>
    <w:rsid w:val="2D6FFC3F"/>
    <w:rsid w:val="2D71ED83"/>
    <w:rsid w:val="2D86C891"/>
    <w:rsid w:val="2D974BDA"/>
    <w:rsid w:val="2D98A10C"/>
    <w:rsid w:val="2D9CE7BD"/>
    <w:rsid w:val="2DA3619F"/>
    <w:rsid w:val="2DC6E0A1"/>
    <w:rsid w:val="2DDCB148"/>
    <w:rsid w:val="2DDF4B78"/>
    <w:rsid w:val="2DEBD9A6"/>
    <w:rsid w:val="2DFBD4E9"/>
    <w:rsid w:val="2DFF7118"/>
    <w:rsid w:val="2E034EFB"/>
    <w:rsid w:val="2E05E7A1"/>
    <w:rsid w:val="2E0F6BAB"/>
    <w:rsid w:val="2E12CBFB"/>
    <w:rsid w:val="2E191A58"/>
    <w:rsid w:val="2E1A3A8E"/>
    <w:rsid w:val="2E294FC5"/>
    <w:rsid w:val="2E5C925E"/>
    <w:rsid w:val="2E5EA893"/>
    <w:rsid w:val="2E6418B2"/>
    <w:rsid w:val="2E772E70"/>
    <w:rsid w:val="2E7BFC56"/>
    <w:rsid w:val="2E8E14D4"/>
    <w:rsid w:val="2EA4CC2E"/>
    <w:rsid w:val="2EAD565F"/>
    <w:rsid w:val="2EBF0877"/>
    <w:rsid w:val="2EC292A5"/>
    <w:rsid w:val="2ED68228"/>
    <w:rsid w:val="2EE36535"/>
    <w:rsid w:val="2EE86A6F"/>
    <w:rsid w:val="2EE96D00"/>
    <w:rsid w:val="2EF353EE"/>
    <w:rsid w:val="2F091DDE"/>
    <w:rsid w:val="2F0AA84E"/>
    <w:rsid w:val="2F11678B"/>
    <w:rsid w:val="2F24DBAE"/>
    <w:rsid w:val="2F46E3FE"/>
    <w:rsid w:val="2F559BD9"/>
    <w:rsid w:val="2F55EF08"/>
    <w:rsid w:val="2F5A411A"/>
    <w:rsid w:val="2F63454E"/>
    <w:rsid w:val="2F6976F0"/>
    <w:rsid w:val="2F6F3C2D"/>
    <w:rsid w:val="2F71724E"/>
    <w:rsid w:val="2FB1A3F9"/>
    <w:rsid w:val="2FBD181A"/>
    <w:rsid w:val="2FC71134"/>
    <w:rsid w:val="2FEC0D0F"/>
    <w:rsid w:val="3001DF85"/>
    <w:rsid w:val="301A2074"/>
    <w:rsid w:val="302716B4"/>
    <w:rsid w:val="304D5997"/>
    <w:rsid w:val="304F2772"/>
    <w:rsid w:val="304FFB51"/>
    <w:rsid w:val="30566EE1"/>
    <w:rsid w:val="30678297"/>
    <w:rsid w:val="3073D10E"/>
    <w:rsid w:val="309931D2"/>
    <w:rsid w:val="30ACE5B3"/>
    <w:rsid w:val="30B41D64"/>
    <w:rsid w:val="30B6BB7F"/>
    <w:rsid w:val="30BB5EAD"/>
    <w:rsid w:val="30CD6BF7"/>
    <w:rsid w:val="30D0EE18"/>
    <w:rsid w:val="30EF4540"/>
    <w:rsid w:val="3100507A"/>
    <w:rsid w:val="310477FA"/>
    <w:rsid w:val="3112970B"/>
    <w:rsid w:val="3112B076"/>
    <w:rsid w:val="314494BE"/>
    <w:rsid w:val="31449F4D"/>
    <w:rsid w:val="317FB19F"/>
    <w:rsid w:val="31871C17"/>
    <w:rsid w:val="31C24429"/>
    <w:rsid w:val="31C304CD"/>
    <w:rsid w:val="31CB7FBF"/>
    <w:rsid w:val="31D1431E"/>
    <w:rsid w:val="31D3E7A5"/>
    <w:rsid w:val="31D8BFC5"/>
    <w:rsid w:val="320E7505"/>
    <w:rsid w:val="3224CE96"/>
    <w:rsid w:val="32265EFF"/>
    <w:rsid w:val="32356468"/>
    <w:rsid w:val="3236280F"/>
    <w:rsid w:val="325166B5"/>
    <w:rsid w:val="327D4F90"/>
    <w:rsid w:val="328316AD"/>
    <w:rsid w:val="32A1646B"/>
    <w:rsid w:val="32C7239F"/>
    <w:rsid w:val="32DAFC8D"/>
    <w:rsid w:val="3312E115"/>
    <w:rsid w:val="3317DA1B"/>
    <w:rsid w:val="33191E50"/>
    <w:rsid w:val="331DACBE"/>
    <w:rsid w:val="332BB477"/>
    <w:rsid w:val="3338E19A"/>
    <w:rsid w:val="3343CFAC"/>
    <w:rsid w:val="33566E35"/>
    <w:rsid w:val="336D3069"/>
    <w:rsid w:val="3379F725"/>
    <w:rsid w:val="337C8B10"/>
    <w:rsid w:val="337D3F98"/>
    <w:rsid w:val="3394FB46"/>
    <w:rsid w:val="33AF8FBC"/>
    <w:rsid w:val="33B2723E"/>
    <w:rsid w:val="33B5ACB0"/>
    <w:rsid w:val="33ED64FE"/>
    <w:rsid w:val="342BF388"/>
    <w:rsid w:val="342C226F"/>
    <w:rsid w:val="343EB92C"/>
    <w:rsid w:val="344E6F46"/>
    <w:rsid w:val="346336D0"/>
    <w:rsid w:val="346B48BF"/>
    <w:rsid w:val="347BA602"/>
    <w:rsid w:val="347E5F88"/>
    <w:rsid w:val="3485727A"/>
    <w:rsid w:val="3486521D"/>
    <w:rsid w:val="34A5AEF8"/>
    <w:rsid w:val="34C88FDD"/>
    <w:rsid w:val="34E07FA5"/>
    <w:rsid w:val="34EC2EBA"/>
    <w:rsid w:val="34F5DE40"/>
    <w:rsid w:val="351A780E"/>
    <w:rsid w:val="35380F95"/>
    <w:rsid w:val="353A607D"/>
    <w:rsid w:val="3550300E"/>
    <w:rsid w:val="359454BE"/>
    <w:rsid w:val="35A54FB5"/>
    <w:rsid w:val="35B3B69A"/>
    <w:rsid w:val="35BB5FB2"/>
    <w:rsid w:val="35BE4A51"/>
    <w:rsid w:val="35C52B66"/>
    <w:rsid w:val="35CA0A12"/>
    <w:rsid w:val="35F1681D"/>
    <w:rsid w:val="35FFC8D8"/>
    <w:rsid w:val="36121AE5"/>
    <w:rsid w:val="3615C685"/>
    <w:rsid w:val="36383AA5"/>
    <w:rsid w:val="3676E404"/>
    <w:rsid w:val="36940C63"/>
    <w:rsid w:val="36967525"/>
    <w:rsid w:val="36AF71E5"/>
    <w:rsid w:val="36EF6B3E"/>
    <w:rsid w:val="36F6967D"/>
    <w:rsid w:val="371AD3AF"/>
    <w:rsid w:val="372EAF14"/>
    <w:rsid w:val="37331D22"/>
    <w:rsid w:val="373557CE"/>
    <w:rsid w:val="37496A18"/>
    <w:rsid w:val="374F29AE"/>
    <w:rsid w:val="375345D6"/>
    <w:rsid w:val="375A8C2D"/>
    <w:rsid w:val="3762FB8C"/>
    <w:rsid w:val="376E42A5"/>
    <w:rsid w:val="377D8625"/>
    <w:rsid w:val="3798DFD9"/>
    <w:rsid w:val="379B805A"/>
    <w:rsid w:val="37A60C8B"/>
    <w:rsid w:val="37AD7970"/>
    <w:rsid w:val="37BDF9F6"/>
    <w:rsid w:val="37C9614F"/>
    <w:rsid w:val="37D1DC99"/>
    <w:rsid w:val="37D560A9"/>
    <w:rsid w:val="37E1D8BD"/>
    <w:rsid w:val="37F4FB28"/>
    <w:rsid w:val="380A66C9"/>
    <w:rsid w:val="3814F807"/>
    <w:rsid w:val="3825C18D"/>
    <w:rsid w:val="3832CA00"/>
    <w:rsid w:val="3837F007"/>
    <w:rsid w:val="383DA148"/>
    <w:rsid w:val="383E73A5"/>
    <w:rsid w:val="385A7B01"/>
    <w:rsid w:val="385D2EF6"/>
    <w:rsid w:val="38690815"/>
    <w:rsid w:val="386B63D3"/>
    <w:rsid w:val="3879CE14"/>
    <w:rsid w:val="389D4C3B"/>
    <w:rsid w:val="38A8F15E"/>
    <w:rsid w:val="38A95E1B"/>
    <w:rsid w:val="38C58BE6"/>
    <w:rsid w:val="38FAC9E7"/>
    <w:rsid w:val="38FCB348"/>
    <w:rsid w:val="3902D96D"/>
    <w:rsid w:val="39051695"/>
    <w:rsid w:val="390CCA6F"/>
    <w:rsid w:val="39180FC6"/>
    <w:rsid w:val="392913AF"/>
    <w:rsid w:val="3933308B"/>
    <w:rsid w:val="39349B4B"/>
    <w:rsid w:val="397B9E0F"/>
    <w:rsid w:val="39A4F56E"/>
    <w:rsid w:val="39A73690"/>
    <w:rsid w:val="39A91328"/>
    <w:rsid w:val="39B65A55"/>
    <w:rsid w:val="39CE7BFD"/>
    <w:rsid w:val="39D06A2F"/>
    <w:rsid w:val="39F347DC"/>
    <w:rsid w:val="3A09E28D"/>
    <w:rsid w:val="3A0EFB9B"/>
    <w:rsid w:val="3A1A58FF"/>
    <w:rsid w:val="3A2526E0"/>
    <w:rsid w:val="3A335789"/>
    <w:rsid w:val="3A734BC5"/>
    <w:rsid w:val="3A840B71"/>
    <w:rsid w:val="3A9B910B"/>
    <w:rsid w:val="3AA76937"/>
    <w:rsid w:val="3AB47984"/>
    <w:rsid w:val="3AC19FFF"/>
    <w:rsid w:val="3AC63FCD"/>
    <w:rsid w:val="3AC9E6D8"/>
    <w:rsid w:val="3AF19FF9"/>
    <w:rsid w:val="3B02F1BB"/>
    <w:rsid w:val="3B31BF89"/>
    <w:rsid w:val="3B341277"/>
    <w:rsid w:val="3B3B712A"/>
    <w:rsid w:val="3B4943B6"/>
    <w:rsid w:val="3B7FBA65"/>
    <w:rsid w:val="3B95325E"/>
    <w:rsid w:val="3B974318"/>
    <w:rsid w:val="3BB1814E"/>
    <w:rsid w:val="3BD2F487"/>
    <w:rsid w:val="3BD5CAC6"/>
    <w:rsid w:val="3BE3A1FD"/>
    <w:rsid w:val="3BFBF86A"/>
    <w:rsid w:val="3C067FD8"/>
    <w:rsid w:val="3C08BFC5"/>
    <w:rsid w:val="3C2EF2F1"/>
    <w:rsid w:val="3C303DC6"/>
    <w:rsid w:val="3C39B056"/>
    <w:rsid w:val="3C41759C"/>
    <w:rsid w:val="3C4E9EBD"/>
    <w:rsid w:val="3C75F73A"/>
    <w:rsid w:val="3C7FC058"/>
    <w:rsid w:val="3C887481"/>
    <w:rsid w:val="3CAA2162"/>
    <w:rsid w:val="3CBBC911"/>
    <w:rsid w:val="3CC4F27F"/>
    <w:rsid w:val="3CE55948"/>
    <w:rsid w:val="3CE85D54"/>
    <w:rsid w:val="3CEED235"/>
    <w:rsid w:val="3CF9353C"/>
    <w:rsid w:val="3CFE5A79"/>
    <w:rsid w:val="3CFF624E"/>
    <w:rsid w:val="3D0B3764"/>
    <w:rsid w:val="3D134688"/>
    <w:rsid w:val="3D15BE15"/>
    <w:rsid w:val="3D1AD021"/>
    <w:rsid w:val="3D3678B6"/>
    <w:rsid w:val="3D3B665A"/>
    <w:rsid w:val="3D5F2D4A"/>
    <w:rsid w:val="3D61FC9A"/>
    <w:rsid w:val="3D7403FF"/>
    <w:rsid w:val="3D76AD09"/>
    <w:rsid w:val="3D794F0F"/>
    <w:rsid w:val="3D8FEB7E"/>
    <w:rsid w:val="3D9A06A4"/>
    <w:rsid w:val="3E035ACB"/>
    <w:rsid w:val="3E0CD9AF"/>
    <w:rsid w:val="3E133BB3"/>
    <w:rsid w:val="3E172E88"/>
    <w:rsid w:val="3E2E461B"/>
    <w:rsid w:val="3E38B0AA"/>
    <w:rsid w:val="3E9AC4B8"/>
    <w:rsid w:val="3EAAC9AE"/>
    <w:rsid w:val="3EF0A784"/>
    <w:rsid w:val="3F131F47"/>
    <w:rsid w:val="3F36D0AA"/>
    <w:rsid w:val="3F394E19"/>
    <w:rsid w:val="3F4C2473"/>
    <w:rsid w:val="3F63063C"/>
    <w:rsid w:val="3F6D63C4"/>
    <w:rsid w:val="3F8FF384"/>
    <w:rsid w:val="3F9012CB"/>
    <w:rsid w:val="3F9D518F"/>
    <w:rsid w:val="3FAEA6A1"/>
    <w:rsid w:val="3FB6BA70"/>
    <w:rsid w:val="3FC142DD"/>
    <w:rsid w:val="3FC4072B"/>
    <w:rsid w:val="3FF2C548"/>
    <w:rsid w:val="40097F27"/>
    <w:rsid w:val="400A279D"/>
    <w:rsid w:val="4014BEC4"/>
    <w:rsid w:val="40170082"/>
    <w:rsid w:val="4053B2E3"/>
    <w:rsid w:val="40587086"/>
    <w:rsid w:val="405F6555"/>
    <w:rsid w:val="407F61A8"/>
    <w:rsid w:val="40884779"/>
    <w:rsid w:val="40897AC6"/>
    <w:rsid w:val="40A184B9"/>
    <w:rsid w:val="40B16064"/>
    <w:rsid w:val="40B9BC2A"/>
    <w:rsid w:val="40BAF4AA"/>
    <w:rsid w:val="40C93021"/>
    <w:rsid w:val="40D06699"/>
    <w:rsid w:val="40DFC44C"/>
    <w:rsid w:val="40E4B324"/>
    <w:rsid w:val="40F37482"/>
    <w:rsid w:val="4110887F"/>
    <w:rsid w:val="41168250"/>
    <w:rsid w:val="411F0B51"/>
    <w:rsid w:val="415B678F"/>
    <w:rsid w:val="416160CB"/>
    <w:rsid w:val="41692599"/>
    <w:rsid w:val="416B25B8"/>
    <w:rsid w:val="416DAE6A"/>
    <w:rsid w:val="4170EB34"/>
    <w:rsid w:val="41BD0004"/>
    <w:rsid w:val="41C9149F"/>
    <w:rsid w:val="41D1C7B1"/>
    <w:rsid w:val="41EA1991"/>
    <w:rsid w:val="420DDDE6"/>
    <w:rsid w:val="4211805B"/>
    <w:rsid w:val="421F8C9A"/>
    <w:rsid w:val="4238ADCF"/>
    <w:rsid w:val="42492E83"/>
    <w:rsid w:val="4251E1D7"/>
    <w:rsid w:val="42626AEA"/>
    <w:rsid w:val="4280F3D8"/>
    <w:rsid w:val="42A26356"/>
    <w:rsid w:val="42B61E5B"/>
    <w:rsid w:val="42C1AAFC"/>
    <w:rsid w:val="42D5B86E"/>
    <w:rsid w:val="4328D9D6"/>
    <w:rsid w:val="432F3384"/>
    <w:rsid w:val="43417292"/>
    <w:rsid w:val="434997D4"/>
    <w:rsid w:val="434BFF3D"/>
    <w:rsid w:val="435BF1E9"/>
    <w:rsid w:val="436CFD4D"/>
    <w:rsid w:val="436D5B35"/>
    <w:rsid w:val="4370D1C7"/>
    <w:rsid w:val="43736AA8"/>
    <w:rsid w:val="43C9200F"/>
    <w:rsid w:val="43FE9569"/>
    <w:rsid w:val="44189F05"/>
    <w:rsid w:val="441F12AA"/>
    <w:rsid w:val="44260C9C"/>
    <w:rsid w:val="442AF06E"/>
    <w:rsid w:val="44337CD2"/>
    <w:rsid w:val="4446CDF8"/>
    <w:rsid w:val="446B40AE"/>
    <w:rsid w:val="446EC13A"/>
    <w:rsid w:val="44792758"/>
    <w:rsid w:val="448463DD"/>
    <w:rsid w:val="4492EE3E"/>
    <w:rsid w:val="44FD4634"/>
    <w:rsid w:val="4502D6AD"/>
    <w:rsid w:val="4511DD7B"/>
    <w:rsid w:val="45138311"/>
    <w:rsid w:val="45189CDD"/>
    <w:rsid w:val="451E9E83"/>
    <w:rsid w:val="452AD549"/>
    <w:rsid w:val="45404384"/>
    <w:rsid w:val="456C50E1"/>
    <w:rsid w:val="458833D3"/>
    <w:rsid w:val="458E2D53"/>
    <w:rsid w:val="459BE360"/>
    <w:rsid w:val="45A0BA9C"/>
    <w:rsid w:val="45A961C8"/>
    <w:rsid w:val="45C1AB1A"/>
    <w:rsid w:val="45FBDDF1"/>
    <w:rsid w:val="460CDFB1"/>
    <w:rsid w:val="461A362F"/>
    <w:rsid w:val="461B5299"/>
    <w:rsid w:val="46499886"/>
    <w:rsid w:val="46499941"/>
    <w:rsid w:val="465D055F"/>
    <w:rsid w:val="466089B5"/>
    <w:rsid w:val="46978A87"/>
    <w:rsid w:val="46B5ADAB"/>
    <w:rsid w:val="46BAB8EA"/>
    <w:rsid w:val="46D4E6A7"/>
    <w:rsid w:val="46D856D7"/>
    <w:rsid w:val="46DD0FDC"/>
    <w:rsid w:val="46EAB25B"/>
    <w:rsid w:val="46F73939"/>
    <w:rsid w:val="470AC357"/>
    <w:rsid w:val="471DB6E3"/>
    <w:rsid w:val="471F6FB9"/>
    <w:rsid w:val="4721AE1D"/>
    <w:rsid w:val="472A7277"/>
    <w:rsid w:val="472B49A4"/>
    <w:rsid w:val="473BB224"/>
    <w:rsid w:val="474986C4"/>
    <w:rsid w:val="475B040B"/>
    <w:rsid w:val="475C72CE"/>
    <w:rsid w:val="475DE37C"/>
    <w:rsid w:val="4785246C"/>
    <w:rsid w:val="4785F69A"/>
    <w:rsid w:val="478C6A83"/>
    <w:rsid w:val="4798713E"/>
    <w:rsid w:val="47A06A2A"/>
    <w:rsid w:val="47C06112"/>
    <w:rsid w:val="47C0AB1F"/>
    <w:rsid w:val="47CFDD27"/>
    <w:rsid w:val="47E6B569"/>
    <w:rsid w:val="47FA7162"/>
    <w:rsid w:val="47FD214E"/>
    <w:rsid w:val="480A53DA"/>
    <w:rsid w:val="481F03D0"/>
    <w:rsid w:val="483C2158"/>
    <w:rsid w:val="48449E30"/>
    <w:rsid w:val="48487495"/>
    <w:rsid w:val="484F003E"/>
    <w:rsid w:val="48BB3950"/>
    <w:rsid w:val="48F5AFB6"/>
    <w:rsid w:val="48F94F5D"/>
    <w:rsid w:val="48FBC88B"/>
    <w:rsid w:val="4905CDB8"/>
    <w:rsid w:val="495A86B1"/>
    <w:rsid w:val="496C6D95"/>
    <w:rsid w:val="49716B71"/>
    <w:rsid w:val="497BB33E"/>
    <w:rsid w:val="497CFFB5"/>
    <w:rsid w:val="4986D1BF"/>
    <w:rsid w:val="4994970A"/>
    <w:rsid w:val="49BC8EA8"/>
    <w:rsid w:val="49C0E7BB"/>
    <w:rsid w:val="49DFA3C2"/>
    <w:rsid w:val="49E00F6D"/>
    <w:rsid w:val="49F21AC1"/>
    <w:rsid w:val="4A03C48B"/>
    <w:rsid w:val="4A1D9F6D"/>
    <w:rsid w:val="4A232F4F"/>
    <w:rsid w:val="4A2CF219"/>
    <w:rsid w:val="4A4804B0"/>
    <w:rsid w:val="4A59AF66"/>
    <w:rsid w:val="4A6D230A"/>
    <w:rsid w:val="4A7495D3"/>
    <w:rsid w:val="4A77F794"/>
    <w:rsid w:val="4A7C3238"/>
    <w:rsid w:val="4A8A6DCA"/>
    <w:rsid w:val="4A8B0B7D"/>
    <w:rsid w:val="4A924606"/>
    <w:rsid w:val="4A9646BD"/>
    <w:rsid w:val="4A97902C"/>
    <w:rsid w:val="4A9DFE67"/>
    <w:rsid w:val="4AAB8D94"/>
    <w:rsid w:val="4AAF4CB4"/>
    <w:rsid w:val="4AB9DD3B"/>
    <w:rsid w:val="4ABBF243"/>
    <w:rsid w:val="4ADFF35A"/>
    <w:rsid w:val="4AFE788E"/>
    <w:rsid w:val="4B0E2799"/>
    <w:rsid w:val="4B1BF20F"/>
    <w:rsid w:val="4B2D695E"/>
    <w:rsid w:val="4B2F8B2A"/>
    <w:rsid w:val="4B306E80"/>
    <w:rsid w:val="4B39C258"/>
    <w:rsid w:val="4B46C358"/>
    <w:rsid w:val="4B51152F"/>
    <w:rsid w:val="4B669B53"/>
    <w:rsid w:val="4B6AE495"/>
    <w:rsid w:val="4B7E1C45"/>
    <w:rsid w:val="4B823762"/>
    <w:rsid w:val="4B83B3CF"/>
    <w:rsid w:val="4B83F60A"/>
    <w:rsid w:val="4B91B1F2"/>
    <w:rsid w:val="4BB0C9CB"/>
    <w:rsid w:val="4BB9F9E9"/>
    <w:rsid w:val="4BD177D4"/>
    <w:rsid w:val="4BD1A659"/>
    <w:rsid w:val="4BE75FA9"/>
    <w:rsid w:val="4BF319F3"/>
    <w:rsid w:val="4BF9F99A"/>
    <w:rsid w:val="4C11DD8F"/>
    <w:rsid w:val="4C1492A9"/>
    <w:rsid w:val="4C2C8D68"/>
    <w:rsid w:val="4C38A95A"/>
    <w:rsid w:val="4C4CF588"/>
    <w:rsid w:val="4C503AB0"/>
    <w:rsid w:val="4C5EF35D"/>
    <w:rsid w:val="4C701C7A"/>
    <w:rsid w:val="4C72B7DD"/>
    <w:rsid w:val="4C78AE91"/>
    <w:rsid w:val="4C840F72"/>
    <w:rsid w:val="4C9E84DE"/>
    <w:rsid w:val="4CC9FC21"/>
    <w:rsid w:val="4CE55594"/>
    <w:rsid w:val="4CF477FB"/>
    <w:rsid w:val="4CFEB7E7"/>
    <w:rsid w:val="4D0EE9BC"/>
    <w:rsid w:val="4D280F5D"/>
    <w:rsid w:val="4D29B7F5"/>
    <w:rsid w:val="4D5B130B"/>
    <w:rsid w:val="4D61CA92"/>
    <w:rsid w:val="4D6B557B"/>
    <w:rsid w:val="4D7348AC"/>
    <w:rsid w:val="4D7C354B"/>
    <w:rsid w:val="4DBA7975"/>
    <w:rsid w:val="4DED48D4"/>
    <w:rsid w:val="4E009D44"/>
    <w:rsid w:val="4E0ECE2F"/>
    <w:rsid w:val="4E2424B1"/>
    <w:rsid w:val="4E452FED"/>
    <w:rsid w:val="4E4C474F"/>
    <w:rsid w:val="4E6A1304"/>
    <w:rsid w:val="4E79EDD5"/>
    <w:rsid w:val="4EAA33EF"/>
    <w:rsid w:val="4ED00B93"/>
    <w:rsid w:val="4ED3B300"/>
    <w:rsid w:val="4EDCD130"/>
    <w:rsid w:val="4EE3D43A"/>
    <w:rsid w:val="4EE649BB"/>
    <w:rsid w:val="4EE7E37D"/>
    <w:rsid w:val="4EEC7669"/>
    <w:rsid w:val="4F17751D"/>
    <w:rsid w:val="4F4DFE27"/>
    <w:rsid w:val="4F709E4E"/>
    <w:rsid w:val="4F7A975B"/>
    <w:rsid w:val="4F80031E"/>
    <w:rsid w:val="4F8CE2D6"/>
    <w:rsid w:val="4FB11D39"/>
    <w:rsid w:val="4FDB76FA"/>
    <w:rsid w:val="4FDC6C39"/>
    <w:rsid w:val="4FDF289F"/>
    <w:rsid w:val="4FEDA5F9"/>
    <w:rsid w:val="500856AF"/>
    <w:rsid w:val="50239F76"/>
    <w:rsid w:val="502B3CF0"/>
    <w:rsid w:val="5041F8A0"/>
    <w:rsid w:val="5055DC7C"/>
    <w:rsid w:val="505BC15E"/>
    <w:rsid w:val="506277EE"/>
    <w:rsid w:val="507347AC"/>
    <w:rsid w:val="507BE1A8"/>
    <w:rsid w:val="507C5977"/>
    <w:rsid w:val="508EF630"/>
    <w:rsid w:val="50A64B0D"/>
    <w:rsid w:val="50C620BB"/>
    <w:rsid w:val="510BE0A0"/>
    <w:rsid w:val="51395267"/>
    <w:rsid w:val="513EBDEF"/>
    <w:rsid w:val="5152BA58"/>
    <w:rsid w:val="515BC6B4"/>
    <w:rsid w:val="5180054F"/>
    <w:rsid w:val="518F6E8B"/>
    <w:rsid w:val="51937658"/>
    <w:rsid w:val="51BAA7F3"/>
    <w:rsid w:val="51C1EAB6"/>
    <w:rsid w:val="51C47BC1"/>
    <w:rsid w:val="51D13F92"/>
    <w:rsid w:val="51D21B5C"/>
    <w:rsid w:val="51E19DD7"/>
    <w:rsid w:val="51F073D9"/>
    <w:rsid w:val="51F25F4E"/>
    <w:rsid w:val="52272932"/>
    <w:rsid w:val="522D0000"/>
    <w:rsid w:val="522EA309"/>
    <w:rsid w:val="523B5849"/>
    <w:rsid w:val="5245DFA1"/>
    <w:rsid w:val="5246B6A9"/>
    <w:rsid w:val="5256ABCA"/>
    <w:rsid w:val="5256D759"/>
    <w:rsid w:val="52711BF3"/>
    <w:rsid w:val="527F391B"/>
    <w:rsid w:val="5295047D"/>
    <w:rsid w:val="52A13042"/>
    <w:rsid w:val="52A91B78"/>
    <w:rsid w:val="52B1E19A"/>
    <w:rsid w:val="52B2A132"/>
    <w:rsid w:val="52C0724F"/>
    <w:rsid w:val="52C7FD70"/>
    <w:rsid w:val="52CC0D84"/>
    <w:rsid w:val="52CFADCE"/>
    <w:rsid w:val="52DCA907"/>
    <w:rsid w:val="52E7F32A"/>
    <w:rsid w:val="531E2F87"/>
    <w:rsid w:val="53280BBA"/>
    <w:rsid w:val="5353DECD"/>
    <w:rsid w:val="535C6CB7"/>
    <w:rsid w:val="537C8D97"/>
    <w:rsid w:val="53852782"/>
    <w:rsid w:val="539A7E9B"/>
    <w:rsid w:val="53BCBE77"/>
    <w:rsid w:val="53BD1CCC"/>
    <w:rsid w:val="53E01DE0"/>
    <w:rsid w:val="53FF2935"/>
    <w:rsid w:val="5432FF70"/>
    <w:rsid w:val="543E10B2"/>
    <w:rsid w:val="54671AB7"/>
    <w:rsid w:val="5490CAC5"/>
    <w:rsid w:val="549395D0"/>
    <w:rsid w:val="5494B1FA"/>
    <w:rsid w:val="549CA226"/>
    <w:rsid w:val="54B6A8D2"/>
    <w:rsid w:val="54CCAEFF"/>
    <w:rsid w:val="54DC658A"/>
    <w:rsid w:val="54F25784"/>
    <w:rsid w:val="55052ABC"/>
    <w:rsid w:val="55235829"/>
    <w:rsid w:val="552BBB76"/>
    <w:rsid w:val="554ACB65"/>
    <w:rsid w:val="555362B6"/>
    <w:rsid w:val="55671C7B"/>
    <w:rsid w:val="556A5664"/>
    <w:rsid w:val="557AD8DD"/>
    <w:rsid w:val="557C034C"/>
    <w:rsid w:val="5584FF87"/>
    <w:rsid w:val="558A4D6C"/>
    <w:rsid w:val="559DA6F2"/>
    <w:rsid w:val="55BBCF00"/>
    <w:rsid w:val="55C67111"/>
    <w:rsid w:val="55CCC58A"/>
    <w:rsid w:val="55D2B917"/>
    <w:rsid w:val="55DFAEDA"/>
    <w:rsid w:val="55FD8D3D"/>
    <w:rsid w:val="5605A7E1"/>
    <w:rsid w:val="5619E0B1"/>
    <w:rsid w:val="5632AD5E"/>
    <w:rsid w:val="5647637D"/>
    <w:rsid w:val="56633EA0"/>
    <w:rsid w:val="5675E890"/>
    <w:rsid w:val="56AF8632"/>
    <w:rsid w:val="56BBD6DF"/>
    <w:rsid w:val="56D05361"/>
    <w:rsid w:val="56D45344"/>
    <w:rsid w:val="56DFB5E3"/>
    <w:rsid w:val="56FC297C"/>
    <w:rsid w:val="570D458D"/>
    <w:rsid w:val="5731136B"/>
    <w:rsid w:val="57448C91"/>
    <w:rsid w:val="5756B2A9"/>
    <w:rsid w:val="57586C34"/>
    <w:rsid w:val="5765FB07"/>
    <w:rsid w:val="577942B6"/>
    <w:rsid w:val="5788EC36"/>
    <w:rsid w:val="57950550"/>
    <w:rsid w:val="579F4E9C"/>
    <w:rsid w:val="57ADCE09"/>
    <w:rsid w:val="57C568DB"/>
    <w:rsid w:val="57E6E815"/>
    <w:rsid w:val="58288087"/>
    <w:rsid w:val="583ACE81"/>
    <w:rsid w:val="583FA541"/>
    <w:rsid w:val="583FFD6B"/>
    <w:rsid w:val="584BFDA7"/>
    <w:rsid w:val="586E7C85"/>
    <w:rsid w:val="586ECF01"/>
    <w:rsid w:val="5872A6B4"/>
    <w:rsid w:val="587D22FE"/>
    <w:rsid w:val="588AD43E"/>
    <w:rsid w:val="588E0C85"/>
    <w:rsid w:val="589DAB14"/>
    <w:rsid w:val="58A09601"/>
    <w:rsid w:val="58AA049C"/>
    <w:rsid w:val="58B17D74"/>
    <w:rsid w:val="58C105B0"/>
    <w:rsid w:val="58C13274"/>
    <w:rsid w:val="58C81138"/>
    <w:rsid w:val="58CEC5FF"/>
    <w:rsid w:val="58CF16EA"/>
    <w:rsid w:val="58D84868"/>
    <w:rsid w:val="58D9BB1F"/>
    <w:rsid w:val="58E8D9F4"/>
    <w:rsid w:val="59225257"/>
    <w:rsid w:val="592707F2"/>
    <w:rsid w:val="59493902"/>
    <w:rsid w:val="5957587E"/>
    <w:rsid w:val="598659F6"/>
    <w:rsid w:val="598AA2A4"/>
    <w:rsid w:val="598C9299"/>
    <w:rsid w:val="5993E92E"/>
    <w:rsid w:val="59ABD222"/>
    <w:rsid w:val="59D73441"/>
    <w:rsid w:val="59E4FB8F"/>
    <w:rsid w:val="59F108B0"/>
    <w:rsid w:val="5A13CC3E"/>
    <w:rsid w:val="5A299739"/>
    <w:rsid w:val="5A371F9A"/>
    <w:rsid w:val="5A422DE9"/>
    <w:rsid w:val="5A6D4B3C"/>
    <w:rsid w:val="5A743707"/>
    <w:rsid w:val="5A861016"/>
    <w:rsid w:val="5A8DB35C"/>
    <w:rsid w:val="5A9F69D1"/>
    <w:rsid w:val="5AA2B21E"/>
    <w:rsid w:val="5AA34200"/>
    <w:rsid w:val="5AAE0C9B"/>
    <w:rsid w:val="5AAF9D72"/>
    <w:rsid w:val="5AAFF725"/>
    <w:rsid w:val="5ABE973E"/>
    <w:rsid w:val="5ACE8692"/>
    <w:rsid w:val="5ADE564E"/>
    <w:rsid w:val="5B008AFD"/>
    <w:rsid w:val="5B2765B9"/>
    <w:rsid w:val="5B35709F"/>
    <w:rsid w:val="5B449705"/>
    <w:rsid w:val="5B6BC02F"/>
    <w:rsid w:val="5B8B6C55"/>
    <w:rsid w:val="5BA5FFBF"/>
    <w:rsid w:val="5BC2286C"/>
    <w:rsid w:val="5BE9B7F9"/>
    <w:rsid w:val="5BEF1864"/>
    <w:rsid w:val="5BEFFC44"/>
    <w:rsid w:val="5BF17B93"/>
    <w:rsid w:val="5BF2CED6"/>
    <w:rsid w:val="5C01F26E"/>
    <w:rsid w:val="5C0420E6"/>
    <w:rsid w:val="5C1DF9D3"/>
    <w:rsid w:val="5C222DB0"/>
    <w:rsid w:val="5C2903C7"/>
    <w:rsid w:val="5C36CA6A"/>
    <w:rsid w:val="5C41AFDE"/>
    <w:rsid w:val="5C42D5AB"/>
    <w:rsid w:val="5C57AEB4"/>
    <w:rsid w:val="5C5C26E8"/>
    <w:rsid w:val="5C5F404E"/>
    <w:rsid w:val="5C71A437"/>
    <w:rsid w:val="5C7DA01C"/>
    <w:rsid w:val="5C83F0EB"/>
    <w:rsid w:val="5CA0C3C9"/>
    <w:rsid w:val="5CC5B8FA"/>
    <w:rsid w:val="5CD0FC32"/>
    <w:rsid w:val="5CDE5073"/>
    <w:rsid w:val="5CFC3732"/>
    <w:rsid w:val="5D02DBA5"/>
    <w:rsid w:val="5D131483"/>
    <w:rsid w:val="5D258F10"/>
    <w:rsid w:val="5D509792"/>
    <w:rsid w:val="5D576F00"/>
    <w:rsid w:val="5D66EDF2"/>
    <w:rsid w:val="5D86F5FF"/>
    <w:rsid w:val="5D87C6C9"/>
    <w:rsid w:val="5D963AC1"/>
    <w:rsid w:val="5DA4BB94"/>
    <w:rsid w:val="5DA93DDD"/>
    <w:rsid w:val="5DAD1179"/>
    <w:rsid w:val="5DB8247C"/>
    <w:rsid w:val="5DBD9D5A"/>
    <w:rsid w:val="5DC3C54A"/>
    <w:rsid w:val="5DD8DB98"/>
    <w:rsid w:val="5DE4B8A0"/>
    <w:rsid w:val="5DEC8DA1"/>
    <w:rsid w:val="5DF90140"/>
    <w:rsid w:val="5E0B58FA"/>
    <w:rsid w:val="5E12B173"/>
    <w:rsid w:val="5E2FF320"/>
    <w:rsid w:val="5E32A581"/>
    <w:rsid w:val="5E44ABAD"/>
    <w:rsid w:val="5E4AE3AB"/>
    <w:rsid w:val="5E95C9D0"/>
    <w:rsid w:val="5E99BFDE"/>
    <w:rsid w:val="5E9D6892"/>
    <w:rsid w:val="5EA44C04"/>
    <w:rsid w:val="5EBCBE34"/>
    <w:rsid w:val="5ED69722"/>
    <w:rsid w:val="5EEC2A6E"/>
    <w:rsid w:val="5EFEDCA3"/>
    <w:rsid w:val="5F0812F5"/>
    <w:rsid w:val="5F177733"/>
    <w:rsid w:val="5F221960"/>
    <w:rsid w:val="5F23C376"/>
    <w:rsid w:val="5F3CF48C"/>
    <w:rsid w:val="5F4E84C6"/>
    <w:rsid w:val="5F659792"/>
    <w:rsid w:val="5F67D329"/>
    <w:rsid w:val="5F8D72DD"/>
    <w:rsid w:val="5FA8832D"/>
    <w:rsid w:val="5FD944C5"/>
    <w:rsid w:val="5FDD7EBE"/>
    <w:rsid w:val="603C93D2"/>
    <w:rsid w:val="604313DA"/>
    <w:rsid w:val="6055F1B7"/>
    <w:rsid w:val="605F05C0"/>
    <w:rsid w:val="606F79C6"/>
    <w:rsid w:val="607F88B9"/>
    <w:rsid w:val="60861012"/>
    <w:rsid w:val="608F71D7"/>
    <w:rsid w:val="60971A88"/>
    <w:rsid w:val="609E995A"/>
    <w:rsid w:val="60C5907A"/>
    <w:rsid w:val="60C8E4F5"/>
    <w:rsid w:val="60F7FC74"/>
    <w:rsid w:val="610D1702"/>
    <w:rsid w:val="610DD358"/>
    <w:rsid w:val="611B65FC"/>
    <w:rsid w:val="6123B6CB"/>
    <w:rsid w:val="613A5378"/>
    <w:rsid w:val="61573CAA"/>
    <w:rsid w:val="618A6252"/>
    <w:rsid w:val="61906739"/>
    <w:rsid w:val="61A37A3A"/>
    <w:rsid w:val="61B3AB54"/>
    <w:rsid w:val="61BD6879"/>
    <w:rsid w:val="61BD7114"/>
    <w:rsid w:val="61DDF879"/>
    <w:rsid w:val="61E447B2"/>
    <w:rsid w:val="61F49F52"/>
    <w:rsid w:val="61F4A905"/>
    <w:rsid w:val="61F57592"/>
    <w:rsid w:val="620C3AD3"/>
    <w:rsid w:val="62180339"/>
    <w:rsid w:val="62308EEA"/>
    <w:rsid w:val="62365BFF"/>
    <w:rsid w:val="624D32CB"/>
    <w:rsid w:val="625FDE0A"/>
    <w:rsid w:val="6265342D"/>
    <w:rsid w:val="627534C4"/>
    <w:rsid w:val="629FFA6B"/>
    <w:rsid w:val="62A70D67"/>
    <w:rsid w:val="62B32CF1"/>
    <w:rsid w:val="62B7E1F9"/>
    <w:rsid w:val="62BBE12B"/>
    <w:rsid w:val="62D8C397"/>
    <w:rsid w:val="62E83F11"/>
    <w:rsid w:val="62ECAA1B"/>
    <w:rsid w:val="62F65270"/>
    <w:rsid w:val="630CA63D"/>
    <w:rsid w:val="63146763"/>
    <w:rsid w:val="6316FA3A"/>
    <w:rsid w:val="631AB67D"/>
    <w:rsid w:val="631F56DE"/>
    <w:rsid w:val="634A21FA"/>
    <w:rsid w:val="63598DF8"/>
    <w:rsid w:val="63634292"/>
    <w:rsid w:val="63782F2D"/>
    <w:rsid w:val="63BC89B7"/>
    <w:rsid w:val="63CFAA63"/>
    <w:rsid w:val="63D9AA2C"/>
    <w:rsid w:val="63F4E0F0"/>
    <w:rsid w:val="64010B20"/>
    <w:rsid w:val="64051329"/>
    <w:rsid w:val="640B2B3E"/>
    <w:rsid w:val="64298851"/>
    <w:rsid w:val="642DA188"/>
    <w:rsid w:val="64412B52"/>
    <w:rsid w:val="644B4D8A"/>
    <w:rsid w:val="64741B3B"/>
    <w:rsid w:val="64869BE4"/>
    <w:rsid w:val="649840A4"/>
    <w:rsid w:val="64988A56"/>
    <w:rsid w:val="64AA329F"/>
    <w:rsid w:val="64CD9CFF"/>
    <w:rsid w:val="64CF56C6"/>
    <w:rsid w:val="64D8A65C"/>
    <w:rsid w:val="64DEDFC1"/>
    <w:rsid w:val="64F6B435"/>
    <w:rsid w:val="65003324"/>
    <w:rsid w:val="6502EAC5"/>
    <w:rsid w:val="6509995D"/>
    <w:rsid w:val="650F6E0F"/>
    <w:rsid w:val="651B2558"/>
    <w:rsid w:val="651DF5A8"/>
    <w:rsid w:val="651FBD8C"/>
    <w:rsid w:val="65234A6A"/>
    <w:rsid w:val="6525A395"/>
    <w:rsid w:val="6526C0D0"/>
    <w:rsid w:val="6546EC82"/>
    <w:rsid w:val="656E5E76"/>
    <w:rsid w:val="6570008A"/>
    <w:rsid w:val="65790D2B"/>
    <w:rsid w:val="65823F6C"/>
    <w:rsid w:val="6589717F"/>
    <w:rsid w:val="658FF482"/>
    <w:rsid w:val="65A9CB06"/>
    <w:rsid w:val="65C1B569"/>
    <w:rsid w:val="65C540D6"/>
    <w:rsid w:val="65E3DE90"/>
    <w:rsid w:val="65F413C4"/>
    <w:rsid w:val="65F9783B"/>
    <w:rsid w:val="66022953"/>
    <w:rsid w:val="66180671"/>
    <w:rsid w:val="6619FDFC"/>
    <w:rsid w:val="662A9088"/>
    <w:rsid w:val="6650B48E"/>
    <w:rsid w:val="6653B744"/>
    <w:rsid w:val="66680D1E"/>
    <w:rsid w:val="66811C0A"/>
    <w:rsid w:val="66B473E2"/>
    <w:rsid w:val="66BCC436"/>
    <w:rsid w:val="66C7DD90"/>
    <w:rsid w:val="66D21B5A"/>
    <w:rsid w:val="66E792B0"/>
    <w:rsid w:val="66F667B6"/>
    <w:rsid w:val="66FE32C5"/>
    <w:rsid w:val="67025F0E"/>
    <w:rsid w:val="67134850"/>
    <w:rsid w:val="673D32AE"/>
    <w:rsid w:val="673E7EFB"/>
    <w:rsid w:val="67550DDA"/>
    <w:rsid w:val="6768CD1E"/>
    <w:rsid w:val="676C00A8"/>
    <w:rsid w:val="677083AC"/>
    <w:rsid w:val="67722263"/>
    <w:rsid w:val="678EA9DC"/>
    <w:rsid w:val="6793818A"/>
    <w:rsid w:val="679434E4"/>
    <w:rsid w:val="67A69962"/>
    <w:rsid w:val="67B26A93"/>
    <w:rsid w:val="67C386CF"/>
    <w:rsid w:val="67C8A9A8"/>
    <w:rsid w:val="67E03E46"/>
    <w:rsid w:val="67ED8C69"/>
    <w:rsid w:val="67F9DAC5"/>
    <w:rsid w:val="67FDFD75"/>
    <w:rsid w:val="6818A016"/>
    <w:rsid w:val="6828B6E0"/>
    <w:rsid w:val="6833010A"/>
    <w:rsid w:val="683450B6"/>
    <w:rsid w:val="68346500"/>
    <w:rsid w:val="684554D8"/>
    <w:rsid w:val="6849C7F5"/>
    <w:rsid w:val="684C3601"/>
    <w:rsid w:val="688932A0"/>
    <w:rsid w:val="689F2880"/>
    <w:rsid w:val="68A36810"/>
    <w:rsid w:val="68B33B51"/>
    <w:rsid w:val="68C212B9"/>
    <w:rsid w:val="68D116E4"/>
    <w:rsid w:val="68E73C9D"/>
    <w:rsid w:val="6903BFB7"/>
    <w:rsid w:val="691EF964"/>
    <w:rsid w:val="692FDAB3"/>
    <w:rsid w:val="693FB185"/>
    <w:rsid w:val="694319D4"/>
    <w:rsid w:val="6943D678"/>
    <w:rsid w:val="696058A0"/>
    <w:rsid w:val="6967DC8B"/>
    <w:rsid w:val="6970952D"/>
    <w:rsid w:val="6999AC53"/>
    <w:rsid w:val="69C9F19A"/>
    <w:rsid w:val="69CE1F28"/>
    <w:rsid w:val="69D1F66B"/>
    <w:rsid w:val="69D22095"/>
    <w:rsid w:val="6A0F8F51"/>
    <w:rsid w:val="6A1A4108"/>
    <w:rsid w:val="6A28911F"/>
    <w:rsid w:val="6A3E5757"/>
    <w:rsid w:val="6A5F3EDF"/>
    <w:rsid w:val="6A677490"/>
    <w:rsid w:val="6A7C406D"/>
    <w:rsid w:val="6A7DFEF7"/>
    <w:rsid w:val="6A8E5914"/>
    <w:rsid w:val="6A915DE9"/>
    <w:rsid w:val="6A91760C"/>
    <w:rsid w:val="6A924927"/>
    <w:rsid w:val="6A9E242F"/>
    <w:rsid w:val="6AA66DEC"/>
    <w:rsid w:val="6AB7E8AA"/>
    <w:rsid w:val="6AB84AC0"/>
    <w:rsid w:val="6AD0B459"/>
    <w:rsid w:val="6AE724A8"/>
    <w:rsid w:val="6AF73804"/>
    <w:rsid w:val="6B177347"/>
    <w:rsid w:val="6B26FD55"/>
    <w:rsid w:val="6B40FE17"/>
    <w:rsid w:val="6B49BFEC"/>
    <w:rsid w:val="6B5069C3"/>
    <w:rsid w:val="6B72E4B7"/>
    <w:rsid w:val="6B755FCF"/>
    <w:rsid w:val="6B827D92"/>
    <w:rsid w:val="6B84F17E"/>
    <w:rsid w:val="6BB53C8F"/>
    <w:rsid w:val="6C0B5FAF"/>
    <w:rsid w:val="6C1203DF"/>
    <w:rsid w:val="6C161B18"/>
    <w:rsid w:val="6C25FF28"/>
    <w:rsid w:val="6C2F2A43"/>
    <w:rsid w:val="6C42EEEC"/>
    <w:rsid w:val="6C5D8883"/>
    <w:rsid w:val="6C74C3DC"/>
    <w:rsid w:val="6C86E314"/>
    <w:rsid w:val="6C8BA440"/>
    <w:rsid w:val="6C9C8C3E"/>
    <w:rsid w:val="6CD1C0AA"/>
    <w:rsid w:val="6CE2621F"/>
    <w:rsid w:val="6D010F2C"/>
    <w:rsid w:val="6D364D45"/>
    <w:rsid w:val="6D3E716E"/>
    <w:rsid w:val="6D549520"/>
    <w:rsid w:val="6D596C39"/>
    <w:rsid w:val="6D5BA842"/>
    <w:rsid w:val="6D7EDACD"/>
    <w:rsid w:val="6D92AA1E"/>
    <w:rsid w:val="6D9F521F"/>
    <w:rsid w:val="6DB54C94"/>
    <w:rsid w:val="6DBDDF8C"/>
    <w:rsid w:val="6DD67833"/>
    <w:rsid w:val="6DD717E5"/>
    <w:rsid w:val="6E0F6370"/>
    <w:rsid w:val="6E25CBD7"/>
    <w:rsid w:val="6E3AA8C3"/>
    <w:rsid w:val="6E41F65A"/>
    <w:rsid w:val="6E46906D"/>
    <w:rsid w:val="6E4A866D"/>
    <w:rsid w:val="6E4B2595"/>
    <w:rsid w:val="6E55F5C0"/>
    <w:rsid w:val="6E5832A8"/>
    <w:rsid w:val="6E6C0D65"/>
    <w:rsid w:val="6E6F12C7"/>
    <w:rsid w:val="6E7B50E0"/>
    <w:rsid w:val="6E85DCD9"/>
    <w:rsid w:val="6EA63D5B"/>
    <w:rsid w:val="6EB04C91"/>
    <w:rsid w:val="6ECA2C50"/>
    <w:rsid w:val="6ECE1DE4"/>
    <w:rsid w:val="6EE5440B"/>
    <w:rsid w:val="6EE6FBE5"/>
    <w:rsid w:val="6EFD0686"/>
    <w:rsid w:val="6F104B22"/>
    <w:rsid w:val="6F513B50"/>
    <w:rsid w:val="6F57BD26"/>
    <w:rsid w:val="6F5E2EAA"/>
    <w:rsid w:val="6F67091F"/>
    <w:rsid w:val="6F7FD02D"/>
    <w:rsid w:val="6F840501"/>
    <w:rsid w:val="6F8724DE"/>
    <w:rsid w:val="6F893B3A"/>
    <w:rsid w:val="6F8A2CA7"/>
    <w:rsid w:val="6F8D4D1C"/>
    <w:rsid w:val="6FE0B50B"/>
    <w:rsid w:val="6FFFCA6A"/>
    <w:rsid w:val="7011E6F1"/>
    <w:rsid w:val="701C5994"/>
    <w:rsid w:val="703329A4"/>
    <w:rsid w:val="7047C043"/>
    <w:rsid w:val="705500F7"/>
    <w:rsid w:val="705A14E6"/>
    <w:rsid w:val="705D2D49"/>
    <w:rsid w:val="706183E9"/>
    <w:rsid w:val="70639C1D"/>
    <w:rsid w:val="7063E49E"/>
    <w:rsid w:val="70851B1C"/>
    <w:rsid w:val="7094F723"/>
    <w:rsid w:val="7098291A"/>
    <w:rsid w:val="70E30466"/>
    <w:rsid w:val="70ED1D2F"/>
    <w:rsid w:val="70ED284F"/>
    <w:rsid w:val="71024A05"/>
    <w:rsid w:val="7103C27C"/>
    <w:rsid w:val="710E1E17"/>
    <w:rsid w:val="71144BFD"/>
    <w:rsid w:val="71435884"/>
    <w:rsid w:val="7144AD4E"/>
    <w:rsid w:val="717C1066"/>
    <w:rsid w:val="718C960C"/>
    <w:rsid w:val="719E4246"/>
    <w:rsid w:val="71A56743"/>
    <w:rsid w:val="71AEB182"/>
    <w:rsid w:val="71B4A260"/>
    <w:rsid w:val="71BB8181"/>
    <w:rsid w:val="71BCB0B4"/>
    <w:rsid w:val="71BDFBBD"/>
    <w:rsid w:val="71D20F01"/>
    <w:rsid w:val="71F55662"/>
    <w:rsid w:val="720CE462"/>
    <w:rsid w:val="7231E179"/>
    <w:rsid w:val="7235666A"/>
    <w:rsid w:val="723C16FC"/>
    <w:rsid w:val="723CAB95"/>
    <w:rsid w:val="7242349E"/>
    <w:rsid w:val="72496EB4"/>
    <w:rsid w:val="72507F4F"/>
    <w:rsid w:val="7263487B"/>
    <w:rsid w:val="72740BD2"/>
    <w:rsid w:val="727969F1"/>
    <w:rsid w:val="72A70FB8"/>
    <w:rsid w:val="72AF8427"/>
    <w:rsid w:val="72C42497"/>
    <w:rsid w:val="72D982BC"/>
    <w:rsid w:val="72EBDB4A"/>
    <w:rsid w:val="72F5C9B1"/>
    <w:rsid w:val="73011345"/>
    <w:rsid w:val="73063100"/>
    <w:rsid w:val="73090DC5"/>
    <w:rsid w:val="73142815"/>
    <w:rsid w:val="7321C656"/>
    <w:rsid w:val="732A3472"/>
    <w:rsid w:val="7333794E"/>
    <w:rsid w:val="733F8C35"/>
    <w:rsid w:val="7342B650"/>
    <w:rsid w:val="734D01DD"/>
    <w:rsid w:val="736756CD"/>
    <w:rsid w:val="7368FBE8"/>
    <w:rsid w:val="73739412"/>
    <w:rsid w:val="73797FAA"/>
    <w:rsid w:val="737BE690"/>
    <w:rsid w:val="73B069E1"/>
    <w:rsid w:val="73B27CB7"/>
    <w:rsid w:val="73B6D6C9"/>
    <w:rsid w:val="73CB1C42"/>
    <w:rsid w:val="73F4563A"/>
    <w:rsid w:val="74063F7D"/>
    <w:rsid w:val="74110299"/>
    <w:rsid w:val="742CCFD2"/>
    <w:rsid w:val="742CDA7E"/>
    <w:rsid w:val="742FDCE6"/>
    <w:rsid w:val="7441135F"/>
    <w:rsid w:val="744648FD"/>
    <w:rsid w:val="7449E747"/>
    <w:rsid w:val="74521074"/>
    <w:rsid w:val="7455D424"/>
    <w:rsid w:val="747B999E"/>
    <w:rsid w:val="7491C4E2"/>
    <w:rsid w:val="74B175FA"/>
    <w:rsid w:val="74CDE1CA"/>
    <w:rsid w:val="74F30329"/>
    <w:rsid w:val="751078C4"/>
    <w:rsid w:val="751086D7"/>
    <w:rsid w:val="75123C72"/>
    <w:rsid w:val="75193E46"/>
    <w:rsid w:val="751D6E28"/>
    <w:rsid w:val="752B6043"/>
    <w:rsid w:val="752BC87E"/>
    <w:rsid w:val="755F2F83"/>
    <w:rsid w:val="756C9413"/>
    <w:rsid w:val="75754046"/>
    <w:rsid w:val="757B33AA"/>
    <w:rsid w:val="758E5C21"/>
    <w:rsid w:val="758F0534"/>
    <w:rsid w:val="75B9BA12"/>
    <w:rsid w:val="75C2D98A"/>
    <w:rsid w:val="760A3CAF"/>
    <w:rsid w:val="760F7BEF"/>
    <w:rsid w:val="762F5C97"/>
    <w:rsid w:val="7654BC35"/>
    <w:rsid w:val="765BEFFA"/>
    <w:rsid w:val="7665B0B0"/>
    <w:rsid w:val="7686A0EE"/>
    <w:rsid w:val="768EAF6B"/>
    <w:rsid w:val="769042FD"/>
    <w:rsid w:val="769E11F4"/>
    <w:rsid w:val="76AEC4AB"/>
    <w:rsid w:val="76B99955"/>
    <w:rsid w:val="76BBB8BF"/>
    <w:rsid w:val="76C19E62"/>
    <w:rsid w:val="76CF4531"/>
    <w:rsid w:val="76E0676B"/>
    <w:rsid w:val="76E57B34"/>
    <w:rsid w:val="76E750D2"/>
    <w:rsid w:val="770B960B"/>
    <w:rsid w:val="7718C9F5"/>
    <w:rsid w:val="771E07E9"/>
    <w:rsid w:val="773BA282"/>
    <w:rsid w:val="774455D2"/>
    <w:rsid w:val="77698E2E"/>
    <w:rsid w:val="77731415"/>
    <w:rsid w:val="77A13DFC"/>
    <w:rsid w:val="78098590"/>
    <w:rsid w:val="781FF8FF"/>
    <w:rsid w:val="785EA93D"/>
    <w:rsid w:val="78846BDD"/>
    <w:rsid w:val="7897A34B"/>
    <w:rsid w:val="78A0FEB9"/>
    <w:rsid w:val="78A3CED9"/>
    <w:rsid w:val="78A90F65"/>
    <w:rsid w:val="78CCC36D"/>
    <w:rsid w:val="78CFFDCD"/>
    <w:rsid w:val="78E9CF10"/>
    <w:rsid w:val="7913A6D9"/>
    <w:rsid w:val="791C94CC"/>
    <w:rsid w:val="7928B39F"/>
    <w:rsid w:val="7943AA03"/>
    <w:rsid w:val="7946EB86"/>
    <w:rsid w:val="79493326"/>
    <w:rsid w:val="79508E91"/>
    <w:rsid w:val="795B9DF4"/>
    <w:rsid w:val="7989CE06"/>
    <w:rsid w:val="798EAB45"/>
    <w:rsid w:val="798F98FD"/>
    <w:rsid w:val="7994E25D"/>
    <w:rsid w:val="799D426F"/>
    <w:rsid w:val="79A1CB11"/>
    <w:rsid w:val="79A94C77"/>
    <w:rsid w:val="79AA32BF"/>
    <w:rsid w:val="79B55E59"/>
    <w:rsid w:val="79BA3EA5"/>
    <w:rsid w:val="79C8B204"/>
    <w:rsid w:val="79CC90A2"/>
    <w:rsid w:val="79DBF158"/>
    <w:rsid w:val="79E60EE9"/>
    <w:rsid w:val="79F141D2"/>
    <w:rsid w:val="7A09FF02"/>
    <w:rsid w:val="7A0CF74B"/>
    <w:rsid w:val="7A1A744F"/>
    <w:rsid w:val="7A1EA95B"/>
    <w:rsid w:val="7A3207B4"/>
    <w:rsid w:val="7A3F6148"/>
    <w:rsid w:val="7A4D7A96"/>
    <w:rsid w:val="7A69AF7E"/>
    <w:rsid w:val="7A6CCD8F"/>
    <w:rsid w:val="7A6FEBC6"/>
    <w:rsid w:val="7A847939"/>
    <w:rsid w:val="7A875507"/>
    <w:rsid w:val="7A9ADA20"/>
    <w:rsid w:val="7A9DC088"/>
    <w:rsid w:val="7AA64A09"/>
    <w:rsid w:val="7AB9C698"/>
    <w:rsid w:val="7AC0F1EC"/>
    <w:rsid w:val="7ACD112E"/>
    <w:rsid w:val="7AE8E588"/>
    <w:rsid w:val="7B058A06"/>
    <w:rsid w:val="7B22DB76"/>
    <w:rsid w:val="7B24C633"/>
    <w:rsid w:val="7B349229"/>
    <w:rsid w:val="7B387708"/>
    <w:rsid w:val="7B416CCB"/>
    <w:rsid w:val="7B44B41C"/>
    <w:rsid w:val="7B4713AB"/>
    <w:rsid w:val="7B50216C"/>
    <w:rsid w:val="7B6FFEBA"/>
    <w:rsid w:val="7B7F2CF8"/>
    <w:rsid w:val="7BA1916D"/>
    <w:rsid w:val="7BADDBB4"/>
    <w:rsid w:val="7BB4E093"/>
    <w:rsid w:val="7BC060A4"/>
    <w:rsid w:val="7BC16D3A"/>
    <w:rsid w:val="7BD8FADD"/>
    <w:rsid w:val="7BF1D80E"/>
    <w:rsid w:val="7BF78557"/>
    <w:rsid w:val="7C080C43"/>
    <w:rsid w:val="7C0A8CEE"/>
    <w:rsid w:val="7C177A98"/>
    <w:rsid w:val="7C58F27C"/>
    <w:rsid w:val="7C5B4149"/>
    <w:rsid w:val="7C73BF60"/>
    <w:rsid w:val="7C91F0FC"/>
    <w:rsid w:val="7C96D33C"/>
    <w:rsid w:val="7CA97D23"/>
    <w:rsid w:val="7CAA5498"/>
    <w:rsid w:val="7CAE4B26"/>
    <w:rsid w:val="7CB1CA24"/>
    <w:rsid w:val="7CC850E2"/>
    <w:rsid w:val="7CD5E057"/>
    <w:rsid w:val="7CDFF4BC"/>
    <w:rsid w:val="7CF190D6"/>
    <w:rsid w:val="7CF22E0E"/>
    <w:rsid w:val="7D007284"/>
    <w:rsid w:val="7D368F4E"/>
    <w:rsid w:val="7D3CA41C"/>
    <w:rsid w:val="7D3DF677"/>
    <w:rsid w:val="7D3F5FE1"/>
    <w:rsid w:val="7D463153"/>
    <w:rsid w:val="7D469C46"/>
    <w:rsid w:val="7D85247E"/>
    <w:rsid w:val="7D8FD0D7"/>
    <w:rsid w:val="7D9B60F1"/>
    <w:rsid w:val="7DA23767"/>
    <w:rsid w:val="7DB3C21C"/>
    <w:rsid w:val="7DB6F0C0"/>
    <w:rsid w:val="7DC7284A"/>
    <w:rsid w:val="7DE663E2"/>
    <w:rsid w:val="7E011FD7"/>
    <w:rsid w:val="7E1E0B19"/>
    <w:rsid w:val="7E2AE5C3"/>
    <w:rsid w:val="7E2DFF6A"/>
    <w:rsid w:val="7E3599B0"/>
    <w:rsid w:val="7E3F182B"/>
    <w:rsid w:val="7E5DCE96"/>
    <w:rsid w:val="7E8CA7ED"/>
    <w:rsid w:val="7E91353C"/>
    <w:rsid w:val="7EB8E81D"/>
    <w:rsid w:val="7EE07A8D"/>
    <w:rsid w:val="7F020666"/>
    <w:rsid w:val="7F0B3E5F"/>
    <w:rsid w:val="7F282C0F"/>
    <w:rsid w:val="7F3332CC"/>
    <w:rsid w:val="7F3D1907"/>
    <w:rsid w:val="7F4928B0"/>
    <w:rsid w:val="7F6AD1C0"/>
    <w:rsid w:val="7F75F4A7"/>
    <w:rsid w:val="7F8472C1"/>
    <w:rsid w:val="7F8E1A34"/>
    <w:rsid w:val="7F9FDD89"/>
    <w:rsid w:val="7FB59709"/>
    <w:rsid w:val="7FB88B2D"/>
    <w:rsid w:val="7FC83E65"/>
    <w:rsid w:val="7FD262A5"/>
    <w:rsid w:val="7FD7A297"/>
    <w:rsid w:val="7FDB0B65"/>
    <w:rsid w:val="7FE594AF"/>
    <w:rsid w:val="7FEA1224"/>
    <w:rsid w:val="7FEE09DE"/>
    <w:rsid w:val="7FF0A467"/>
    <w:rsid w:val="7FF60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E3B4F84"/>
  <w15:chartTrackingRefBased/>
  <w15:docId w15:val="{BD16FE94-538B-4B65-AC7D-8FA5238E1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uiPriority="9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410C8D"/>
    <w:pPr>
      <w:spacing w:line="340" w:lineRule="atLeast"/>
      <w:jc w:val="both"/>
    </w:pPr>
    <w:rPr>
      <w:rFonts w:ascii="Calibri" w:hAnsi="Calibri"/>
      <w:sz w:val="22"/>
      <w:szCs w:val="24"/>
      <w:lang w:eastAsia="cs-CZ"/>
    </w:rPr>
  </w:style>
  <w:style w:type="paragraph" w:styleId="Nadpis1">
    <w:name w:val="heading 1"/>
    <w:basedOn w:val="Nzev"/>
    <w:next w:val="Normln"/>
    <w:qFormat/>
    <w:rsid w:val="00802330"/>
    <w:pPr>
      <w:spacing w:before="480" w:after="480"/>
      <w:contextualSpacing/>
      <w:outlineLvl w:val="0"/>
    </w:pPr>
    <w:rPr>
      <w:rFonts w:asciiTheme="minorHAnsi" w:hAnsiTheme="minorHAnsi" w:cstheme="minorHAnsi"/>
      <w:sz w:val="28"/>
      <w:szCs w:val="24"/>
    </w:rPr>
  </w:style>
  <w:style w:type="paragraph" w:styleId="Nadpis2">
    <w:name w:val="heading 2"/>
    <w:basedOn w:val="Nadpis1"/>
    <w:next w:val="Normln"/>
    <w:qFormat/>
    <w:rsid w:val="00802330"/>
    <w:pPr>
      <w:spacing w:after="120"/>
      <w:outlineLvl w:val="1"/>
    </w:pPr>
    <w:rPr>
      <w:sz w:val="22"/>
      <w:szCs w:val="20"/>
    </w:rPr>
  </w:style>
  <w:style w:type="paragraph" w:styleId="Nadpis3">
    <w:name w:val="heading 3"/>
    <w:basedOn w:val="Normln"/>
    <w:next w:val="Normln"/>
    <w:link w:val="Nadpis3Char"/>
    <w:uiPriority w:val="9"/>
    <w:qFormat/>
    <w:rsid w:val="00B8403C"/>
    <w:pPr>
      <w:keepNext/>
      <w:spacing w:before="240" w:after="60"/>
      <w:outlineLvl w:val="2"/>
    </w:pPr>
    <w:rPr>
      <w:rFonts w:cs="Arial"/>
      <w:b/>
      <w:bCs/>
      <w:szCs w:val="26"/>
    </w:rPr>
  </w:style>
  <w:style w:type="paragraph" w:styleId="Nadpis4">
    <w:name w:val="heading 4"/>
    <w:basedOn w:val="Normln"/>
    <w:link w:val="Nadpis4Char"/>
    <w:uiPriority w:val="9"/>
    <w:qFormat/>
    <w:rsid w:val="00DA2F45"/>
    <w:pPr>
      <w:spacing w:before="60" w:after="60" w:line="240" w:lineRule="auto"/>
      <w:outlineLvl w:val="3"/>
    </w:pPr>
    <w:rPr>
      <w:rFonts w:ascii="Trebuchet MS" w:hAnsi="Trebuchet MS"/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rsid w:val="00EB27C2"/>
    <w:pPr>
      <w:tabs>
        <w:tab w:val="center" w:pos="4536"/>
        <w:tab w:val="right" w:pos="9072"/>
      </w:tabs>
      <w:jc w:val="right"/>
    </w:pPr>
  </w:style>
  <w:style w:type="paragraph" w:styleId="Zpat">
    <w:name w:val="footer"/>
    <w:basedOn w:val="Normln"/>
    <w:link w:val="ZpatChar"/>
    <w:rsid w:val="000001C1"/>
    <w:pPr>
      <w:tabs>
        <w:tab w:val="center" w:pos="4536"/>
        <w:tab w:val="right" w:pos="9072"/>
      </w:tabs>
      <w:spacing w:line="240" w:lineRule="atLeast"/>
      <w:ind w:right="-1134"/>
    </w:pPr>
    <w:rPr>
      <w:color w:val="777881"/>
      <w:sz w:val="18"/>
    </w:rPr>
  </w:style>
  <w:style w:type="character" w:styleId="Hypertextovodkaz">
    <w:name w:val="Hyperlink"/>
    <w:uiPriority w:val="99"/>
    <w:rsid w:val="007D5212"/>
    <w:rPr>
      <w:color w:val="0000FF"/>
      <w:u w:val="single"/>
    </w:rPr>
  </w:style>
  <w:style w:type="paragraph" w:customStyle="1" w:styleId="jmeno">
    <w:name w:val="jmeno"/>
    <w:basedOn w:val="Normln"/>
    <w:rsid w:val="0065342D"/>
    <w:pPr>
      <w:spacing w:after="1260" w:line="780" w:lineRule="exact"/>
      <w:ind w:left="3544"/>
    </w:pPr>
    <w:rPr>
      <w:color w:val="777881"/>
    </w:rPr>
  </w:style>
  <w:style w:type="paragraph" w:customStyle="1" w:styleId="datum">
    <w:name w:val="datum"/>
    <w:basedOn w:val="Normln"/>
    <w:next w:val="Normln"/>
    <w:link w:val="datumChar"/>
    <w:rsid w:val="00F504D4"/>
    <w:pPr>
      <w:jc w:val="right"/>
    </w:pPr>
  </w:style>
  <w:style w:type="character" w:styleId="slostrnky">
    <w:name w:val="page number"/>
    <w:basedOn w:val="Standardnpsmoodstavce"/>
    <w:rsid w:val="00EB27C2"/>
  </w:style>
  <w:style w:type="table" w:styleId="Mkatabulky">
    <w:name w:val="Table Grid"/>
    <w:basedOn w:val="Normlntabulka"/>
    <w:uiPriority w:val="59"/>
    <w:rsid w:val="00EB27C2"/>
    <w:pPr>
      <w:spacing w:line="34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un">
    <w:name w:val="tučně"/>
    <w:basedOn w:val="Normln"/>
    <w:link w:val="tunChar"/>
    <w:rsid w:val="002973D2"/>
    <w:rPr>
      <w:b/>
    </w:rPr>
  </w:style>
  <w:style w:type="character" w:customStyle="1" w:styleId="tunChar">
    <w:name w:val="tučně Char"/>
    <w:link w:val="tun"/>
    <w:rsid w:val="00CC456E"/>
    <w:rPr>
      <w:b/>
      <w:sz w:val="22"/>
      <w:szCs w:val="24"/>
      <w:lang w:val="cs-CZ" w:eastAsia="cs-CZ" w:bidi="ar-SA"/>
    </w:rPr>
  </w:style>
  <w:style w:type="paragraph" w:customStyle="1" w:styleId="odbor">
    <w:name w:val="odbor"/>
    <w:basedOn w:val="Zpat"/>
    <w:rsid w:val="008F2783"/>
    <w:rPr>
      <w:b/>
      <w:color w:val="184195"/>
    </w:rPr>
  </w:style>
  <w:style w:type="character" w:styleId="Siln">
    <w:name w:val="Strong"/>
    <w:uiPriority w:val="22"/>
    <w:qFormat/>
    <w:rsid w:val="008C1807"/>
    <w:rPr>
      <w:b/>
      <w:bCs/>
    </w:rPr>
  </w:style>
  <w:style w:type="paragraph" w:styleId="Textbubliny">
    <w:name w:val="Balloon Text"/>
    <w:basedOn w:val="Normln"/>
    <w:link w:val="TextbublinyChar"/>
    <w:rsid w:val="001E421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rsid w:val="001E4216"/>
    <w:rPr>
      <w:rFonts w:ascii="Segoe UI" w:hAnsi="Segoe UI" w:cs="Segoe UI"/>
      <w:sz w:val="18"/>
      <w:szCs w:val="18"/>
    </w:rPr>
  </w:style>
  <w:style w:type="paragraph" w:styleId="Odstavecseseznamem">
    <w:name w:val="List Paragraph"/>
    <w:basedOn w:val="Normln"/>
    <w:uiPriority w:val="34"/>
    <w:qFormat/>
    <w:rsid w:val="00AC41C5"/>
    <w:pPr>
      <w:ind w:left="720"/>
      <w:contextualSpacing/>
    </w:pPr>
  </w:style>
  <w:style w:type="paragraph" w:customStyle="1" w:styleId="Default">
    <w:name w:val="Default"/>
    <w:rsid w:val="00F9062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cs-CZ"/>
    </w:rPr>
  </w:style>
  <w:style w:type="character" w:customStyle="1" w:styleId="Nadpis4Char">
    <w:name w:val="Nadpis 4 Char"/>
    <w:link w:val="Nadpis4"/>
    <w:uiPriority w:val="9"/>
    <w:rsid w:val="00DA2F45"/>
    <w:rPr>
      <w:rFonts w:ascii="Trebuchet MS" w:hAnsi="Trebuchet MS"/>
      <w:b/>
      <w:bCs/>
      <w:sz w:val="28"/>
      <w:szCs w:val="28"/>
    </w:rPr>
  </w:style>
  <w:style w:type="character" w:customStyle="1" w:styleId="Nadpis3Char">
    <w:name w:val="Nadpis 3 Char"/>
    <w:link w:val="Nadpis3"/>
    <w:uiPriority w:val="9"/>
    <w:rsid w:val="00DA2F45"/>
    <w:rPr>
      <w:rFonts w:cs="Arial"/>
      <w:b/>
      <w:bCs/>
      <w:sz w:val="22"/>
      <w:szCs w:val="26"/>
    </w:rPr>
  </w:style>
  <w:style w:type="character" w:styleId="Sledovanodkaz">
    <w:name w:val="FollowedHyperlink"/>
    <w:rsid w:val="008C5FF3"/>
    <w:rPr>
      <w:color w:val="954F72"/>
      <w:u w:val="single"/>
    </w:rPr>
  </w:style>
  <w:style w:type="paragraph" w:styleId="Obsah1">
    <w:name w:val="toc 1"/>
    <w:basedOn w:val="Normln"/>
    <w:next w:val="Normln"/>
    <w:autoRedefine/>
    <w:uiPriority w:val="39"/>
    <w:rsid w:val="004A17F5"/>
    <w:pPr>
      <w:tabs>
        <w:tab w:val="right" w:leader="dot" w:pos="8324"/>
      </w:tabs>
      <w:spacing w:after="100"/>
    </w:pPr>
    <w:rPr>
      <w:noProof/>
      <w:szCs w:val="22"/>
    </w:rPr>
  </w:style>
  <w:style w:type="paragraph" w:customStyle="1" w:styleId="Obsah-1rove">
    <w:name w:val="Obsah - 1. úroveň"/>
    <w:basedOn w:val="datum"/>
    <w:link w:val="Obsah-1roveChar"/>
    <w:autoRedefine/>
    <w:qFormat/>
    <w:rsid w:val="00B019F1"/>
    <w:pPr>
      <w:spacing w:before="40" w:after="40" w:line="240" w:lineRule="auto"/>
      <w:jc w:val="center"/>
    </w:pPr>
    <w:rPr>
      <w:b/>
      <w:caps/>
      <w:color w:val="FFFFFF"/>
      <w:sz w:val="20"/>
    </w:rPr>
  </w:style>
  <w:style w:type="paragraph" w:customStyle="1" w:styleId="Obsah-2rove">
    <w:name w:val="Obsah - 2. úroveň"/>
    <w:basedOn w:val="datum"/>
    <w:link w:val="Obsah-2roveChar"/>
    <w:autoRedefine/>
    <w:qFormat/>
    <w:rsid w:val="0066622F"/>
    <w:pPr>
      <w:spacing w:before="40" w:after="40" w:line="240" w:lineRule="auto"/>
      <w:jc w:val="center"/>
    </w:pPr>
    <w:rPr>
      <w:b/>
      <w:caps/>
      <w:color w:val="FFFFFF"/>
      <w:sz w:val="20"/>
    </w:rPr>
  </w:style>
  <w:style w:type="character" w:customStyle="1" w:styleId="datumChar">
    <w:name w:val="datum Char"/>
    <w:link w:val="datum"/>
    <w:rsid w:val="00B019F1"/>
    <w:rPr>
      <w:sz w:val="22"/>
      <w:szCs w:val="24"/>
    </w:rPr>
  </w:style>
  <w:style w:type="character" w:customStyle="1" w:styleId="Obsah-1roveChar">
    <w:name w:val="Obsah - 1. úroveň Char"/>
    <w:link w:val="Obsah-1rove"/>
    <w:rsid w:val="00B019F1"/>
    <w:rPr>
      <w:b/>
      <w:caps/>
      <w:color w:val="FFFFFF"/>
      <w:sz w:val="22"/>
      <w:szCs w:val="24"/>
    </w:rPr>
  </w:style>
  <w:style w:type="paragraph" w:customStyle="1" w:styleId="Obsah-3rove">
    <w:name w:val="Obsah - 3. úroveň"/>
    <w:basedOn w:val="datum"/>
    <w:link w:val="Obsah-3roveChar"/>
    <w:autoRedefine/>
    <w:qFormat/>
    <w:rsid w:val="00B019F1"/>
    <w:pPr>
      <w:spacing w:before="40" w:after="40" w:line="240" w:lineRule="auto"/>
      <w:jc w:val="center"/>
    </w:pPr>
    <w:rPr>
      <w:b/>
      <w:caps/>
      <w:color w:val="FFFFFF"/>
      <w:sz w:val="20"/>
    </w:rPr>
  </w:style>
  <w:style w:type="character" w:customStyle="1" w:styleId="Obsah-2roveChar">
    <w:name w:val="Obsah - 2. úroveň Char"/>
    <w:link w:val="Obsah-2rove"/>
    <w:rsid w:val="0066622F"/>
    <w:rPr>
      <w:rFonts w:ascii="Calibri" w:hAnsi="Calibri"/>
      <w:b/>
      <w:caps/>
      <w:color w:val="FFFFFF"/>
      <w:szCs w:val="24"/>
      <w:lang w:eastAsia="cs-CZ"/>
    </w:rPr>
  </w:style>
  <w:style w:type="paragraph" w:customStyle="1" w:styleId="Obsah-4rove">
    <w:name w:val="Obsah - 4. úroveň"/>
    <w:basedOn w:val="datum"/>
    <w:link w:val="Obsah-4roveChar"/>
    <w:autoRedefine/>
    <w:qFormat/>
    <w:rsid w:val="00B019F1"/>
    <w:pPr>
      <w:spacing w:before="40" w:after="40" w:line="240" w:lineRule="auto"/>
      <w:jc w:val="center"/>
    </w:pPr>
    <w:rPr>
      <w:b/>
      <w:caps/>
      <w:color w:val="FFFFFF"/>
      <w:sz w:val="20"/>
    </w:rPr>
  </w:style>
  <w:style w:type="character" w:customStyle="1" w:styleId="Obsah-3roveChar">
    <w:name w:val="Obsah - 3. úroveň Char"/>
    <w:link w:val="Obsah-3rove"/>
    <w:rsid w:val="00B019F1"/>
    <w:rPr>
      <w:b/>
      <w:caps/>
      <w:color w:val="FFFFFF"/>
      <w:sz w:val="22"/>
      <w:szCs w:val="24"/>
    </w:rPr>
  </w:style>
  <w:style w:type="paragraph" w:styleId="Obsah2">
    <w:name w:val="toc 2"/>
    <w:basedOn w:val="Normln"/>
    <w:next w:val="Normln"/>
    <w:autoRedefine/>
    <w:uiPriority w:val="39"/>
    <w:rsid w:val="00B019F1"/>
    <w:pPr>
      <w:spacing w:after="100"/>
      <w:ind w:left="220"/>
    </w:pPr>
  </w:style>
  <w:style w:type="character" w:customStyle="1" w:styleId="Obsah-4roveChar">
    <w:name w:val="Obsah - 4. úroveň Char"/>
    <w:link w:val="Obsah-4rove"/>
    <w:rsid w:val="00B019F1"/>
    <w:rPr>
      <w:b/>
      <w:caps/>
      <w:color w:val="FFFFFF"/>
      <w:sz w:val="22"/>
      <w:szCs w:val="24"/>
    </w:rPr>
  </w:style>
  <w:style w:type="paragraph" w:styleId="Obsah4">
    <w:name w:val="toc 4"/>
    <w:basedOn w:val="Normln"/>
    <w:next w:val="Normln"/>
    <w:autoRedefine/>
    <w:uiPriority w:val="39"/>
    <w:rsid w:val="00B019F1"/>
    <w:pPr>
      <w:spacing w:after="100"/>
      <w:ind w:left="660"/>
    </w:pPr>
  </w:style>
  <w:style w:type="paragraph" w:styleId="Obsah3">
    <w:name w:val="toc 3"/>
    <w:basedOn w:val="Normln"/>
    <w:next w:val="Normln"/>
    <w:autoRedefine/>
    <w:uiPriority w:val="39"/>
    <w:rsid w:val="00B019F1"/>
    <w:pPr>
      <w:spacing w:after="100"/>
      <w:ind w:left="440"/>
    </w:pPr>
  </w:style>
  <w:style w:type="character" w:customStyle="1" w:styleId="h1a1">
    <w:name w:val="h1a1"/>
    <w:rsid w:val="002F219D"/>
    <w:rPr>
      <w:vanish w:val="0"/>
      <w:webHidden w:val="0"/>
      <w:sz w:val="24"/>
      <w:szCs w:val="24"/>
      <w:specVanish w:val="0"/>
    </w:rPr>
  </w:style>
  <w:style w:type="paragraph" w:customStyle="1" w:styleId="NormlnsWWW">
    <w:name w:val="Normální (síť WWW)"/>
    <w:basedOn w:val="Normln"/>
    <w:rsid w:val="00F04AC6"/>
    <w:pPr>
      <w:spacing w:before="100" w:beforeAutospacing="1" w:after="100" w:afterAutospacing="1" w:line="240" w:lineRule="auto"/>
    </w:pPr>
    <w:rPr>
      <w:color w:val="000000"/>
      <w:sz w:val="24"/>
    </w:rPr>
  </w:style>
  <w:style w:type="character" w:styleId="Odkaznakoment">
    <w:name w:val="annotation reference"/>
    <w:semiHidden/>
    <w:unhideWhenUsed/>
    <w:rsid w:val="00224D0F"/>
    <w:rPr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224D0F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rsid w:val="00224D0F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224D0F"/>
    <w:rPr>
      <w:b/>
      <w:bCs/>
    </w:rPr>
  </w:style>
  <w:style w:type="character" w:customStyle="1" w:styleId="PedmtkomenteChar">
    <w:name w:val="Předmět komentáře Char"/>
    <w:link w:val="Pedmtkomente"/>
    <w:semiHidden/>
    <w:rsid w:val="00224D0F"/>
    <w:rPr>
      <w:b/>
      <w:bCs/>
    </w:rPr>
  </w:style>
  <w:style w:type="paragraph" w:styleId="Textpoznpodarou">
    <w:name w:val="footnote text"/>
    <w:basedOn w:val="Normln"/>
    <w:link w:val="TextpoznpodarouChar"/>
    <w:uiPriority w:val="99"/>
    <w:semiHidden/>
    <w:rsid w:val="00676218"/>
    <w:pPr>
      <w:spacing w:line="240" w:lineRule="auto"/>
    </w:pPr>
    <w:rPr>
      <w:rFonts w:eastAsia="Calibri"/>
      <w:sz w:val="20"/>
      <w:szCs w:val="20"/>
    </w:rPr>
  </w:style>
  <w:style w:type="character" w:customStyle="1" w:styleId="TextpoznpodarouChar">
    <w:name w:val="Text pozn. pod čarou Char"/>
    <w:link w:val="Textpoznpodarou"/>
    <w:uiPriority w:val="99"/>
    <w:semiHidden/>
    <w:rsid w:val="00676218"/>
    <w:rPr>
      <w:rFonts w:eastAsia="Calibri"/>
    </w:rPr>
  </w:style>
  <w:style w:type="character" w:styleId="Znakapoznpodarou">
    <w:name w:val="footnote reference"/>
    <w:uiPriority w:val="99"/>
    <w:semiHidden/>
    <w:rsid w:val="00676218"/>
    <w:rPr>
      <w:vertAlign w:val="superscript"/>
    </w:rPr>
  </w:style>
  <w:style w:type="paragraph" w:customStyle="1" w:styleId="1">
    <w:name w:val="1"/>
    <w:basedOn w:val="Normln"/>
    <w:rsid w:val="00BD5DDA"/>
    <w:pPr>
      <w:widowControl w:val="0"/>
      <w:adjustRightInd w:val="0"/>
      <w:spacing w:after="160" w:line="240" w:lineRule="exact"/>
      <w:textAlignment w:val="baseline"/>
    </w:pPr>
    <w:rPr>
      <w:rFonts w:ascii="Verdana" w:hAnsi="Verdana"/>
      <w:sz w:val="20"/>
      <w:szCs w:val="20"/>
      <w:lang w:val="en-US" w:eastAsia="en-US"/>
    </w:rPr>
  </w:style>
  <w:style w:type="character" w:customStyle="1" w:styleId="ZhlavChar">
    <w:name w:val="Záhlaví Char"/>
    <w:link w:val="Zhlav"/>
    <w:rsid w:val="000D124A"/>
    <w:rPr>
      <w:sz w:val="22"/>
      <w:szCs w:val="24"/>
    </w:rPr>
  </w:style>
  <w:style w:type="character" w:customStyle="1" w:styleId="ZpatChar">
    <w:name w:val="Zápatí Char"/>
    <w:link w:val="Zpat"/>
    <w:rsid w:val="000D124A"/>
    <w:rPr>
      <w:color w:val="777881"/>
      <w:sz w:val="18"/>
      <w:szCs w:val="24"/>
    </w:rPr>
  </w:style>
  <w:style w:type="paragraph" w:styleId="Normlnweb">
    <w:name w:val="Normal (Web)"/>
    <w:basedOn w:val="Normln"/>
    <w:uiPriority w:val="99"/>
    <w:unhideWhenUsed/>
    <w:rsid w:val="00DB71AE"/>
    <w:pPr>
      <w:spacing w:before="100" w:beforeAutospacing="1" w:after="100" w:afterAutospacing="1" w:line="240" w:lineRule="auto"/>
    </w:pPr>
    <w:rPr>
      <w:sz w:val="24"/>
    </w:rPr>
  </w:style>
  <w:style w:type="paragraph" w:styleId="Bezmezer">
    <w:name w:val="No Spacing"/>
    <w:uiPriority w:val="1"/>
    <w:qFormat/>
    <w:rsid w:val="0034464B"/>
    <w:rPr>
      <w:sz w:val="22"/>
      <w:szCs w:val="24"/>
      <w:lang w:eastAsia="cs-CZ"/>
    </w:rPr>
  </w:style>
  <w:style w:type="paragraph" w:styleId="Revize">
    <w:name w:val="Revision"/>
    <w:hidden/>
    <w:uiPriority w:val="99"/>
    <w:semiHidden/>
    <w:rsid w:val="000D26CA"/>
    <w:rPr>
      <w:sz w:val="22"/>
      <w:szCs w:val="24"/>
      <w:lang w:eastAsia="cs-CZ"/>
    </w:rPr>
  </w:style>
  <w:style w:type="character" w:customStyle="1" w:styleId="UnresolvedMention">
    <w:name w:val="Unresolved Mention"/>
    <w:uiPriority w:val="99"/>
    <w:semiHidden/>
    <w:unhideWhenUsed/>
    <w:rsid w:val="00206829"/>
    <w:rPr>
      <w:color w:val="605E5C"/>
      <w:shd w:val="clear" w:color="auto" w:fill="E1DFDD"/>
    </w:rPr>
  </w:style>
  <w:style w:type="paragraph" w:customStyle="1" w:styleId="pf0">
    <w:name w:val="pf0"/>
    <w:basedOn w:val="Normln"/>
    <w:rsid w:val="00FB5C18"/>
    <w:pPr>
      <w:spacing w:before="100" w:beforeAutospacing="1" w:after="100" w:afterAutospacing="1" w:line="240" w:lineRule="auto"/>
    </w:pPr>
    <w:rPr>
      <w:sz w:val="24"/>
    </w:rPr>
  </w:style>
  <w:style w:type="character" w:customStyle="1" w:styleId="cf01">
    <w:name w:val="cf01"/>
    <w:basedOn w:val="Standardnpsmoodstavce"/>
    <w:rsid w:val="00FB5C18"/>
    <w:rPr>
      <w:rFonts w:ascii="Segoe UI" w:hAnsi="Segoe UI" w:cs="Segoe UI" w:hint="default"/>
      <w:color w:val="040C28"/>
      <w:sz w:val="18"/>
      <w:szCs w:val="18"/>
    </w:rPr>
  </w:style>
  <w:style w:type="character" w:customStyle="1" w:styleId="cf11">
    <w:name w:val="cf11"/>
    <w:basedOn w:val="Standardnpsmoodstavce"/>
    <w:rsid w:val="00FB5C18"/>
    <w:rPr>
      <w:rFonts w:ascii="Segoe UI" w:hAnsi="Segoe UI" w:cs="Segoe UI" w:hint="default"/>
      <w:color w:val="202124"/>
      <w:sz w:val="18"/>
      <w:szCs w:val="18"/>
      <w:shd w:val="clear" w:color="auto" w:fill="FFFFFF"/>
    </w:rPr>
  </w:style>
  <w:style w:type="character" w:customStyle="1" w:styleId="cf21">
    <w:name w:val="cf21"/>
    <w:basedOn w:val="Standardnpsmoodstavce"/>
    <w:rsid w:val="00FB5C18"/>
    <w:rPr>
      <w:rFonts w:ascii="Segoe UI" w:hAnsi="Segoe UI" w:cs="Segoe UI" w:hint="default"/>
      <w:sz w:val="18"/>
      <w:szCs w:val="18"/>
    </w:rPr>
  </w:style>
  <w:style w:type="paragraph" w:customStyle="1" w:styleId="x-wm-msonospacing">
    <w:name w:val="x_-wm-msonospacing"/>
    <w:basedOn w:val="Normln"/>
    <w:rsid w:val="003D15A1"/>
    <w:pPr>
      <w:spacing w:before="100" w:beforeAutospacing="1" w:after="100" w:afterAutospacing="1" w:line="240" w:lineRule="auto"/>
    </w:pPr>
    <w:rPr>
      <w:rFonts w:eastAsiaTheme="minorHAnsi" w:cs="Calibri"/>
      <w:szCs w:val="22"/>
    </w:rPr>
  </w:style>
  <w:style w:type="character" w:customStyle="1" w:styleId="x-wm-grame">
    <w:name w:val="x_-wm-grame"/>
    <w:basedOn w:val="Standardnpsmoodstavce"/>
    <w:rsid w:val="003D15A1"/>
  </w:style>
  <w:style w:type="numbering" w:customStyle="1" w:styleId="Pedpisy97">
    <w:name w:val="Předpisy 97"/>
    <w:uiPriority w:val="99"/>
    <w:rsid w:val="00FC1F02"/>
    <w:pPr>
      <w:numPr>
        <w:numId w:val="23"/>
      </w:numPr>
    </w:pPr>
  </w:style>
  <w:style w:type="paragraph" w:styleId="Nzev">
    <w:name w:val="Title"/>
    <w:basedOn w:val="datum"/>
    <w:next w:val="Normln"/>
    <w:link w:val="NzevChar"/>
    <w:qFormat/>
    <w:rsid w:val="00D01211"/>
    <w:pPr>
      <w:spacing w:before="240" w:after="240" w:line="240" w:lineRule="auto"/>
      <w:jc w:val="center"/>
    </w:pPr>
    <w:rPr>
      <w:b/>
      <w:szCs w:val="20"/>
    </w:rPr>
  </w:style>
  <w:style w:type="character" w:customStyle="1" w:styleId="NzevChar">
    <w:name w:val="Název Char"/>
    <w:basedOn w:val="Standardnpsmoodstavce"/>
    <w:link w:val="Nzev"/>
    <w:rsid w:val="00D01211"/>
    <w:rPr>
      <w:b/>
      <w:sz w:val="22"/>
      <w:lang w:eastAsia="cs-CZ"/>
    </w:rPr>
  </w:style>
  <w:style w:type="paragraph" w:styleId="Nadpisobsahu">
    <w:name w:val="TOC Heading"/>
    <w:basedOn w:val="Nadpis1"/>
    <w:next w:val="Normln"/>
    <w:uiPriority w:val="39"/>
    <w:unhideWhenUsed/>
    <w:qFormat/>
    <w:rsid w:val="00A26A11"/>
    <w:pPr>
      <w:keepNext/>
      <w:keepLines/>
      <w:spacing w:after="0" w:line="259" w:lineRule="auto"/>
      <w:contextualSpacing w:val="0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9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7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63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714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028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1817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5118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4913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431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8020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446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5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6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1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5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9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3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51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37859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431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6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37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0" w:color="FFFFFF"/>
                <w:bottom w:val="single" w:sz="12" w:space="0" w:color="FFFFFF"/>
                <w:right w:val="single" w:sz="12" w:space="0" w:color="FFFFFF"/>
              </w:divBdr>
              <w:divsChild>
                <w:div w:id="27094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699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6856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5867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7050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9060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2302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5188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3776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23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12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8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0" w:color="FFFFFF"/>
                <w:bottom w:val="single" w:sz="12" w:space="0" w:color="FFFFFF"/>
                <w:right w:val="single" w:sz="12" w:space="0" w:color="FFFFFF"/>
              </w:divBdr>
              <w:divsChild>
                <w:div w:id="1666932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560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9456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3402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5598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2238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780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04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31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611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0" w:color="FFFFFF"/>
                <w:bottom w:val="single" w:sz="12" w:space="0" w:color="FFFFFF"/>
                <w:right w:val="single" w:sz="12" w:space="0" w:color="FFFFFF"/>
              </w:divBdr>
              <w:divsChild>
                <w:div w:id="1324242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544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0138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944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5884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969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6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2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74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564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409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7064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31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25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0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1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10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724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0" w:color="FFFFFF"/>
                <w:bottom w:val="single" w:sz="12" w:space="0" w:color="FFFFFF"/>
                <w:right w:val="single" w:sz="12" w:space="0" w:color="FFFFFF"/>
              </w:divBdr>
              <w:divsChild>
                <w:div w:id="329337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2156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6810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661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712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186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317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856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827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331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139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7301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8366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7315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2564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688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98093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813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3015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0383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51483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1101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6482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1716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2854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702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9449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3425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0999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9230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4664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1862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0988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21199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0688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3379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0033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2773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38062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2791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5091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854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4116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2534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4635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733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1527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6158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85455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7614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6885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986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5110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3162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0664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1601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44390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0103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2601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9997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0118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3391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3640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7279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79914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1543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217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0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68495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31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83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74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0" w:color="FFFFFF"/>
                <w:bottom w:val="single" w:sz="12" w:space="0" w:color="FFFFFF"/>
                <w:right w:val="single" w:sz="12" w:space="0" w:color="FFFFFF"/>
              </w:divBdr>
              <w:divsChild>
                <w:div w:id="1782148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059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712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228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2064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8533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5723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7955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0876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795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000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76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7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0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65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06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404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677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666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1172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02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66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417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857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848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542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9791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2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10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9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003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490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328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742527">
                      <w:marLeft w:val="36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5560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6110794">
                              <w:marLeft w:val="0"/>
                              <w:marRight w:val="0"/>
                              <w:marTop w:val="30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7428647">
                              <w:marLeft w:val="4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851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1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0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5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22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28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0" w:color="FFFFFF"/>
                <w:bottom w:val="single" w:sz="12" w:space="0" w:color="FFFFFF"/>
                <w:right w:val="single" w:sz="12" w:space="0" w:color="FFFFFF"/>
              </w:divBdr>
              <w:divsChild>
                <w:div w:id="149044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159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6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52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65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7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24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383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702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317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3143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009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1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66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0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uoou.cz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cova\Documents\KRAJSK&#221;%20&#218;&#344;AD%20ST&#344;EDO&#268;ESK&#201;HO%20KRAJE\ROZPRACOVAN&#201;\Vzor_zapisu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EC53491F25F6048A308D1A162B51062" ma:contentTypeVersion="14" ma:contentTypeDescription="Vytvoří nový dokument" ma:contentTypeScope="" ma:versionID="fa0edeb314310423ea65804c51a965ec">
  <xsd:schema xmlns:xsd="http://www.w3.org/2001/XMLSchema" xmlns:xs="http://www.w3.org/2001/XMLSchema" xmlns:p="http://schemas.microsoft.com/office/2006/metadata/properties" xmlns:ns2="8e319174-304c-4555-947f-b711264ac102" xmlns:ns3="4cdab48b-1a50-4a7d-a12e-cede2c6a5303" targetNamespace="http://schemas.microsoft.com/office/2006/metadata/properties" ma:root="true" ma:fieldsID="56c2f7d8d831281e2368e4438312db2c" ns2:_="" ns3:_="">
    <xsd:import namespace="8e319174-304c-4555-947f-b711264ac102"/>
    <xsd:import namespace="4cdab48b-1a50-4a7d-a12e-cede2c6a53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319174-304c-4555-947f-b711264ac1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Značky obrázků" ma:readOnly="false" ma:fieldId="{5cf76f15-5ced-4ddc-b409-7134ff3c332f}" ma:taxonomyMulti="true" ma:sspId="336ae089-3fd1-4732-9799-520fdc8d6ee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dab48b-1a50-4a7d-a12e-cede2c6a530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07643d6a-9df9-4dd4-a353-a1d2cc85a240}" ma:internalName="TaxCatchAll" ma:showField="CatchAllData" ma:web="4cdab48b-1a50-4a7d-a12e-cede2c6a53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cdab48b-1a50-4a7d-a12e-cede2c6a5303" xsi:nil="true"/>
    <lcf76f155ced4ddcb4097134ff3c332f xmlns="8e319174-304c-4555-947f-b711264ac102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B92E18-585B-4A97-9E89-FC082E4AD39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e319174-304c-4555-947f-b711264ac102"/>
    <ds:schemaRef ds:uri="4cdab48b-1a50-4a7d-a12e-cede2c6a53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5FF7423-194D-4576-AF59-75B54B938D0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C08043B-2FBC-4FD7-9510-513E166B84FC}">
  <ds:schemaRefs>
    <ds:schemaRef ds:uri="http://schemas.microsoft.com/office/2006/metadata/properties"/>
    <ds:schemaRef ds:uri="http://schemas.microsoft.com/office/infopath/2007/PartnerControls"/>
    <ds:schemaRef ds:uri="4cdab48b-1a50-4a7d-a12e-cede2c6a5303"/>
    <ds:schemaRef ds:uri="8e319174-304c-4555-947f-b711264ac102"/>
  </ds:schemaRefs>
</ds:datastoreItem>
</file>

<file path=customXml/itemProps4.xml><?xml version="1.0" encoding="utf-8"?>
<ds:datastoreItem xmlns:ds="http://schemas.openxmlformats.org/officeDocument/2006/customXml" ds:itemID="{4F483F39-6A5E-4510-893E-B3D719CBE7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Vzor_zapisu</Template>
  <TotalTime>97</TotalTime>
  <Pages>2</Pages>
  <Words>319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dopisni_odboru_obecny.dot</vt:lpstr>
    </vt:vector>
  </TitlesOfParts>
  <Company>Animi.cz</Company>
  <LinksUpToDate>false</LinksUpToDate>
  <CharactersWithSpaces>2198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dopisni_odboru_obecny.dot</dc:title>
  <dc:subject/>
  <dc:creator>Veronika Macová</dc:creator>
  <cp:keywords/>
  <cp:lastModifiedBy>PC2022</cp:lastModifiedBy>
  <cp:revision>6</cp:revision>
  <cp:lastPrinted>2025-06-24T17:18:00Z</cp:lastPrinted>
  <dcterms:created xsi:type="dcterms:W3CDTF">2025-12-16T12:17:00Z</dcterms:created>
  <dcterms:modified xsi:type="dcterms:W3CDTF">2025-12-31T10:01:00Z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  <property fmtid="{D5CDD505-2E9C-101B-9397-08002B2CF9AE}" pid="4" name="ContentTypeId">
    <vt:lpwstr>0x010100FEC53491F25F6048A308D1A162B51062</vt:lpwstr>
  </property>
  <property fmtid="{D5CDD505-2E9C-101B-9397-08002B2CF9AE}" pid="5" name="MediaServiceImageTags">
    <vt:lpwstr/>
  </property>
</Properties>
</file>